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8F7B5" w14:textId="78012B3C" w:rsidR="00A55723" w:rsidRPr="00A55723" w:rsidRDefault="00D27FA3" w:rsidP="00D27FA3">
      <w:pPr>
        <w:pStyle w:val="FJAbsender"/>
      </w:pPr>
      <w:r>
        <w:t xml:space="preserve">Dezember </w:t>
      </w:r>
      <w:r w:rsidR="00A55723" w:rsidRPr="00A55723">
        <w:t>20</w:t>
      </w:r>
      <w:r>
        <w:t>20</w:t>
      </w:r>
    </w:p>
    <w:p w14:paraId="6F73B796" w14:textId="77777777" w:rsidR="00A55723" w:rsidRPr="004A79F8" w:rsidRDefault="00A55723" w:rsidP="00A55723">
      <w:pPr>
        <w:pStyle w:val="ProtokollTabelle"/>
      </w:pPr>
    </w:p>
    <w:p w14:paraId="1BB5003E" w14:textId="3B27A235" w:rsidR="00A55723" w:rsidRPr="004A79F8" w:rsidRDefault="00A55723" w:rsidP="00A55723">
      <w:pPr>
        <w:pStyle w:val="TitelGrobuchstaben"/>
      </w:pPr>
      <w:r w:rsidRPr="004A79F8">
        <w:t>Liebe</w:t>
      </w:r>
      <w:r w:rsidR="00D27FA3">
        <w:t>S</w:t>
      </w:r>
      <w:r w:rsidRPr="004A79F8">
        <w:t xml:space="preserve"> Vereinsmitglied, </w:t>
      </w:r>
    </w:p>
    <w:p w14:paraId="09D70FC3" w14:textId="77777777" w:rsidR="00A55723" w:rsidRPr="004A79F8" w:rsidRDefault="00A55723" w:rsidP="00A55723"/>
    <w:p w14:paraId="1A845906" w14:textId="77777777" w:rsidR="00A55723" w:rsidRDefault="00A55723" w:rsidP="00A55723">
      <w:pPr>
        <w:sectPr w:rsidR="00A55723" w:rsidSect="00D447B0">
          <w:headerReference w:type="even" r:id="rId8"/>
          <w:headerReference w:type="default" r:id="rId9"/>
          <w:footerReference w:type="default" r:id="rId10"/>
          <w:headerReference w:type="first" r:id="rId11"/>
          <w:pgSz w:w="11906" w:h="16838"/>
          <w:pgMar w:top="0" w:right="626" w:bottom="1800" w:left="1417" w:header="284" w:footer="0" w:gutter="0"/>
          <w:cols w:space="708"/>
          <w:docGrid w:linePitch="360"/>
        </w:sectPr>
      </w:pPr>
    </w:p>
    <w:p w14:paraId="0F78DA52" w14:textId="77777777" w:rsidR="00D27FA3" w:rsidRPr="00D27FA3" w:rsidRDefault="00D27FA3" w:rsidP="00D27FA3">
      <w:pPr>
        <w:rPr>
          <w:bCs/>
        </w:rPr>
      </w:pPr>
      <w:r w:rsidRPr="00D27FA3">
        <w:rPr>
          <w:bCs/>
        </w:rPr>
        <w:t>Zum Jahresende gibt es noch einmal einen Newsletter, der hoffentlich alles Wichtige der vergangenen Monate zusammenfasst. Es waren spannende Zeiten, der FÖJ-AKTIV e.V. hat einen neuen Vorstand, es gab selbst im Dezember noch Veranstaltungen, auf denen wir vertreten waren und es haben sich Ideen entwickelt, wie Vereinsmitglieder, oder solche, die es werden wollen, digital in Kontakt kommen und bleiben können.</w:t>
      </w:r>
      <w:r w:rsidRPr="00D27FA3">
        <w:rPr>
          <w:bCs/>
        </w:rPr>
        <w:br/>
        <w:t>Dir einen Guten Rutsch oder ein Frohes Neues und schau mal nach ganz unten, es gibt schon erste Pläne für Aktionen im neuen Jahr!</w:t>
      </w:r>
      <w:r w:rsidRPr="00D27FA3">
        <w:rPr>
          <w:bCs/>
        </w:rPr>
        <w:br/>
      </w:r>
      <w:r w:rsidRPr="00D27FA3">
        <w:rPr>
          <w:bCs/>
        </w:rPr>
        <w:br/>
        <w:t>Fragen und Anmerkungen können wie immer gerne an </w:t>
      </w:r>
      <w:hyperlink r:id="rId12" w:history="1">
        <w:r w:rsidRPr="00D27FA3">
          <w:rPr>
            <w:bCs/>
          </w:rPr>
          <w:t>redaktion@foej-aktiv.de</w:t>
        </w:r>
      </w:hyperlink>
      <w:r w:rsidRPr="00D27FA3">
        <w:rPr>
          <w:bCs/>
        </w:rPr>
        <w:t> gesendet werden.</w:t>
      </w:r>
    </w:p>
    <w:p w14:paraId="0E1513E3" w14:textId="750BDEC8" w:rsidR="00D27FA3" w:rsidRDefault="00D27FA3">
      <w:pPr>
        <w:spacing w:line="240" w:lineRule="auto"/>
      </w:pPr>
      <w:r>
        <w:br w:type="page"/>
      </w:r>
    </w:p>
    <w:p w14:paraId="636E8A40" w14:textId="13E3FE97" w:rsidR="00E41FDE" w:rsidRPr="00D27FA3" w:rsidRDefault="001A5E7E" w:rsidP="00A55723">
      <w:r>
        <w:rPr>
          <w:noProof/>
        </w:rPr>
        <w:lastRenderedPageBreak/>
        <mc:AlternateContent>
          <mc:Choice Requires="wps">
            <w:drawing>
              <wp:anchor distT="0" distB="0" distL="114300" distR="114300" simplePos="0" relativeHeight="251658240" behindDoc="0" locked="0" layoutInCell="1" allowOverlap="1" wp14:anchorId="66D892E8" wp14:editId="78ACAFDF">
                <wp:simplePos x="0" y="0"/>
                <wp:positionH relativeFrom="column">
                  <wp:posOffset>-10795</wp:posOffset>
                </wp:positionH>
                <wp:positionV relativeFrom="paragraph">
                  <wp:posOffset>116840</wp:posOffset>
                </wp:positionV>
                <wp:extent cx="2959100" cy="3810000"/>
                <wp:effectExtent l="22225" t="25400" r="38100" b="5080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3810000"/>
                        </a:xfrm>
                        <a:prstGeom prst="rect">
                          <a:avLst/>
                        </a:prstGeom>
                        <a:solidFill>
                          <a:schemeClr val="accent3">
                            <a:lumMod val="100000"/>
                            <a:lumOff val="0"/>
                          </a:schemeClr>
                        </a:solidFill>
                        <a:ln w="38100" cmpd="sng">
                          <a:solidFill>
                            <a:srgbClr val="FFFFFF">
                              <a:alpha val="0"/>
                            </a:srgbClr>
                          </a:solidFill>
                          <a:prstDash val="solid"/>
                          <a:miter lim="800000"/>
                          <a:headEnd/>
                          <a:tailEnd/>
                        </a:ln>
                        <a:effectLst>
                          <a:outerShdw dist="28398" dir="3806097" algn="ctr" rotWithShape="0">
                            <a:schemeClr val="accent3">
                              <a:lumMod val="50000"/>
                              <a:lumOff val="0"/>
                              <a:alpha val="50000"/>
                            </a:schemeClr>
                          </a:outerShdw>
                        </a:effectLst>
                      </wps:spPr>
                      <wps:txbx>
                        <w:txbxContent>
                          <w:p w14:paraId="292FDB39" w14:textId="51E8FB09" w:rsidR="00D27FA3" w:rsidRPr="00D27FA3" w:rsidRDefault="00D27FA3" w:rsidP="00D27FA3">
                            <w:pPr>
                              <w:jc w:val="center"/>
                              <w:rPr>
                                <w:b/>
                                <w:color w:val="auto"/>
                                <w:sz w:val="26"/>
                                <w:szCs w:val="22"/>
                              </w:rPr>
                            </w:pPr>
                            <w:r w:rsidRPr="00D27FA3">
                              <w:rPr>
                                <w:b/>
                                <w:color w:val="auto"/>
                                <w:sz w:val="26"/>
                                <w:szCs w:val="22"/>
                              </w:rPr>
                              <w:t>Inhaltsverzeichnis</w:t>
                            </w:r>
                          </w:p>
                          <w:p w14:paraId="71F35A5A" w14:textId="1FDE1B32" w:rsidR="00D27FA3" w:rsidRDefault="00D27FA3" w:rsidP="00D27FA3">
                            <w:pPr>
                              <w:rPr>
                                <w:color w:val="auto"/>
                              </w:rPr>
                            </w:pPr>
                          </w:p>
                          <w:p w14:paraId="26C6013E" w14:textId="1AEB8D8F" w:rsidR="00D27FA3" w:rsidRDefault="00D27FA3" w:rsidP="00D27FA3">
                            <w:pPr>
                              <w:pStyle w:val="Listenabsatz"/>
                              <w:numPr>
                                <w:ilvl w:val="0"/>
                                <w:numId w:val="50"/>
                              </w:numPr>
                              <w:rPr>
                                <w:color w:val="auto"/>
                              </w:rPr>
                            </w:pPr>
                            <w:r>
                              <w:rPr>
                                <w:color w:val="auto"/>
                              </w:rPr>
                              <w:t>Mitgliederversammlung</w:t>
                            </w:r>
                          </w:p>
                          <w:p w14:paraId="59A27672" w14:textId="170C91E6" w:rsidR="00D27FA3" w:rsidRDefault="00D27FA3" w:rsidP="00D27FA3">
                            <w:pPr>
                              <w:pStyle w:val="Listenabsatz"/>
                              <w:numPr>
                                <w:ilvl w:val="0"/>
                                <w:numId w:val="50"/>
                              </w:numPr>
                              <w:rPr>
                                <w:color w:val="auto"/>
                              </w:rPr>
                            </w:pPr>
                            <w:r>
                              <w:rPr>
                                <w:color w:val="auto"/>
                              </w:rPr>
                              <w:t>Bundesdelegiertenkonferenz des Jahrgangs 2020/21</w:t>
                            </w:r>
                          </w:p>
                          <w:p w14:paraId="5845F15B" w14:textId="71A4F8D8" w:rsidR="00D27FA3" w:rsidRDefault="00D27FA3" w:rsidP="00D27FA3">
                            <w:pPr>
                              <w:pStyle w:val="Listenabsatz"/>
                              <w:numPr>
                                <w:ilvl w:val="0"/>
                                <w:numId w:val="50"/>
                              </w:numPr>
                              <w:rPr>
                                <w:color w:val="auto"/>
                              </w:rPr>
                            </w:pPr>
                            <w:r>
                              <w:rPr>
                                <w:color w:val="auto"/>
                              </w:rPr>
                              <w:t>FÖF-Trägertagung</w:t>
                            </w:r>
                          </w:p>
                          <w:p w14:paraId="60EB5806" w14:textId="35D6F949" w:rsidR="00D27FA3" w:rsidRDefault="00D27FA3" w:rsidP="00D27FA3">
                            <w:pPr>
                              <w:pStyle w:val="Listenabsatz"/>
                              <w:numPr>
                                <w:ilvl w:val="0"/>
                                <w:numId w:val="50"/>
                              </w:numPr>
                              <w:rPr>
                                <w:color w:val="auto"/>
                              </w:rPr>
                            </w:pPr>
                            <w:r>
                              <w:rPr>
                                <w:color w:val="auto"/>
                              </w:rPr>
                              <w:t>Deutscher Engagementtag</w:t>
                            </w:r>
                          </w:p>
                          <w:p w14:paraId="13264295" w14:textId="17EE0806" w:rsidR="00D27FA3" w:rsidRDefault="00D27FA3" w:rsidP="00D27FA3">
                            <w:pPr>
                              <w:pStyle w:val="Listenabsatz"/>
                              <w:numPr>
                                <w:ilvl w:val="0"/>
                                <w:numId w:val="50"/>
                              </w:numPr>
                              <w:rPr>
                                <w:color w:val="auto"/>
                              </w:rPr>
                            </w:pPr>
                            <w:r>
                              <w:rPr>
                                <w:color w:val="auto"/>
                              </w:rPr>
                              <w:t>Informationen zur Mitgliederverwaltung</w:t>
                            </w:r>
                          </w:p>
                          <w:p w14:paraId="21B68255" w14:textId="37C3413F" w:rsidR="00D27FA3" w:rsidRDefault="00D27FA3" w:rsidP="00D27FA3">
                            <w:pPr>
                              <w:pStyle w:val="Listenabsatz"/>
                              <w:numPr>
                                <w:ilvl w:val="0"/>
                                <w:numId w:val="50"/>
                              </w:numPr>
                              <w:rPr>
                                <w:color w:val="auto"/>
                              </w:rPr>
                            </w:pPr>
                            <w:r>
                              <w:rPr>
                                <w:color w:val="auto"/>
                              </w:rPr>
                              <w:t>Spieleabend der FÖJ-Familie</w:t>
                            </w:r>
                          </w:p>
                          <w:p w14:paraId="58AAEBD8" w14:textId="2EEE1459" w:rsidR="00D27FA3" w:rsidRDefault="00D27FA3" w:rsidP="00D27FA3">
                            <w:pPr>
                              <w:pStyle w:val="Listenabsatz"/>
                              <w:numPr>
                                <w:ilvl w:val="0"/>
                                <w:numId w:val="50"/>
                              </w:numPr>
                              <w:rPr>
                                <w:color w:val="auto"/>
                              </w:rPr>
                            </w:pPr>
                            <w:r>
                              <w:rPr>
                                <w:color w:val="auto"/>
                              </w:rPr>
                              <w:t>Engagement gegen Rechtsextremismus – neuer AK</w:t>
                            </w:r>
                          </w:p>
                          <w:p w14:paraId="7E8F65EE" w14:textId="5A04303E" w:rsidR="00D27FA3" w:rsidRDefault="00D27FA3" w:rsidP="00D27FA3">
                            <w:pPr>
                              <w:pStyle w:val="Listenabsatz"/>
                              <w:numPr>
                                <w:ilvl w:val="0"/>
                                <w:numId w:val="50"/>
                              </w:numPr>
                              <w:rPr>
                                <w:color w:val="auto"/>
                              </w:rPr>
                            </w:pPr>
                            <w:r>
                              <w:rPr>
                                <w:color w:val="auto"/>
                              </w:rPr>
                              <w:t>Strategietreffen der FÖJ-Familie</w:t>
                            </w:r>
                          </w:p>
                          <w:p w14:paraId="6DBBA60B" w14:textId="57CED08D" w:rsidR="00D27FA3" w:rsidRDefault="00D27FA3" w:rsidP="00D27FA3">
                            <w:pPr>
                              <w:pStyle w:val="Listenabsatz"/>
                              <w:numPr>
                                <w:ilvl w:val="0"/>
                                <w:numId w:val="50"/>
                              </w:numPr>
                              <w:rPr>
                                <w:color w:val="auto"/>
                              </w:rPr>
                            </w:pPr>
                            <w:r>
                              <w:rPr>
                                <w:color w:val="auto"/>
                              </w:rPr>
                              <w:t>„Wir haben es satt!“ Demo und Vernetzungstreffen</w:t>
                            </w:r>
                          </w:p>
                          <w:p w14:paraId="34238A9D" w14:textId="751D9230" w:rsidR="00D27FA3" w:rsidRDefault="00D27FA3" w:rsidP="00D27FA3">
                            <w:pPr>
                              <w:pStyle w:val="Listenabsatz"/>
                              <w:numPr>
                                <w:ilvl w:val="0"/>
                                <w:numId w:val="50"/>
                              </w:numPr>
                              <w:rPr>
                                <w:color w:val="auto"/>
                              </w:rPr>
                            </w:pPr>
                            <w:r>
                              <w:rPr>
                                <w:color w:val="auto"/>
                              </w:rPr>
                              <w:t>Lovis Segeltörn</w:t>
                            </w:r>
                          </w:p>
                          <w:p w14:paraId="0A7E2756" w14:textId="5AD40F5C" w:rsidR="00D27FA3" w:rsidRPr="00D27FA3" w:rsidRDefault="00D27FA3" w:rsidP="00D27FA3">
                            <w:pPr>
                              <w:pStyle w:val="Listenabsatz"/>
                              <w:numPr>
                                <w:ilvl w:val="0"/>
                                <w:numId w:val="50"/>
                              </w:numPr>
                              <w:rPr>
                                <w:color w:val="auto"/>
                              </w:rPr>
                            </w:pPr>
                            <w:r>
                              <w:rPr>
                                <w:color w:val="auto"/>
                              </w:rPr>
                              <w:t>Zoom für den Verein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92E8" id="Rectangle 3" o:spid="_x0000_s1026" style="position:absolute;margin-left:-.85pt;margin-top:9.2pt;width:233pt;height:30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" fillcolor="#9bbb59 [3206]" strokecolor="white" strokeweight="3pt">
                <v:stroke opacity="0"/>
                <v:shadow on="t" color="#4e6128 [1606]" opacity=".5" offset="1pt"/>
                <v:textbox>
                  <w:txbxContent>
                    <w:p w14:paraId="292FDB39" w14:textId="51E8FB09" w:rsidR="00D27FA3" w:rsidRPr="00D27FA3" w:rsidRDefault="00D27FA3" w:rsidP="00D27FA3">
                      <w:pPr>
                        <w:jc w:val="center"/>
                        <w:rPr>
                          <w:b/>
                          <w:color w:val="auto"/>
                          <w:sz w:val="26"/>
                          <w:szCs w:val="22"/>
                        </w:rPr>
                      </w:pPr>
                      <w:r w:rsidRPr="00D27FA3">
                        <w:rPr>
                          <w:b/>
                          <w:color w:val="auto"/>
                          <w:sz w:val="26"/>
                          <w:szCs w:val="22"/>
                        </w:rPr>
                        <w:t>Inhaltsverzeichnis</w:t>
                      </w:r>
                    </w:p>
                    <w:p w14:paraId="71F35A5A" w14:textId="1FDE1B32" w:rsidR="00D27FA3" w:rsidRDefault="00D27FA3" w:rsidP="00D27FA3">
                      <w:pPr>
                        <w:rPr>
                          <w:color w:val="auto"/>
                        </w:rPr>
                      </w:pPr>
                    </w:p>
                    <w:p w14:paraId="26C6013E" w14:textId="1AEB8D8F" w:rsidR="00D27FA3" w:rsidRDefault="00D27FA3" w:rsidP="00D27FA3">
                      <w:pPr>
                        <w:pStyle w:val="Listenabsatz"/>
                        <w:numPr>
                          <w:ilvl w:val="0"/>
                          <w:numId w:val="50"/>
                        </w:numPr>
                        <w:rPr>
                          <w:color w:val="auto"/>
                        </w:rPr>
                      </w:pPr>
                      <w:r>
                        <w:rPr>
                          <w:color w:val="auto"/>
                        </w:rPr>
                        <w:t>Mitgliederversammlung</w:t>
                      </w:r>
                    </w:p>
                    <w:p w14:paraId="59A27672" w14:textId="170C91E6" w:rsidR="00D27FA3" w:rsidRDefault="00D27FA3" w:rsidP="00D27FA3">
                      <w:pPr>
                        <w:pStyle w:val="Listenabsatz"/>
                        <w:numPr>
                          <w:ilvl w:val="0"/>
                          <w:numId w:val="50"/>
                        </w:numPr>
                        <w:rPr>
                          <w:color w:val="auto"/>
                        </w:rPr>
                      </w:pPr>
                      <w:r>
                        <w:rPr>
                          <w:color w:val="auto"/>
                        </w:rPr>
                        <w:t>Bundesdelegiertenkonferenz des Jahrgangs 2020/21</w:t>
                      </w:r>
                    </w:p>
                    <w:p w14:paraId="5845F15B" w14:textId="71A4F8D8" w:rsidR="00D27FA3" w:rsidRDefault="00D27FA3" w:rsidP="00D27FA3">
                      <w:pPr>
                        <w:pStyle w:val="Listenabsatz"/>
                        <w:numPr>
                          <w:ilvl w:val="0"/>
                          <w:numId w:val="50"/>
                        </w:numPr>
                        <w:rPr>
                          <w:color w:val="auto"/>
                        </w:rPr>
                      </w:pPr>
                      <w:r>
                        <w:rPr>
                          <w:color w:val="auto"/>
                        </w:rPr>
                        <w:t>FÖF-Trägertagung</w:t>
                      </w:r>
                    </w:p>
                    <w:p w14:paraId="60EB5806" w14:textId="35D6F949" w:rsidR="00D27FA3" w:rsidRDefault="00D27FA3" w:rsidP="00D27FA3">
                      <w:pPr>
                        <w:pStyle w:val="Listenabsatz"/>
                        <w:numPr>
                          <w:ilvl w:val="0"/>
                          <w:numId w:val="50"/>
                        </w:numPr>
                        <w:rPr>
                          <w:color w:val="auto"/>
                        </w:rPr>
                      </w:pPr>
                      <w:r>
                        <w:rPr>
                          <w:color w:val="auto"/>
                        </w:rPr>
                        <w:t>Deutscher Engagementtag</w:t>
                      </w:r>
                    </w:p>
                    <w:p w14:paraId="13264295" w14:textId="17EE0806" w:rsidR="00D27FA3" w:rsidRDefault="00D27FA3" w:rsidP="00D27FA3">
                      <w:pPr>
                        <w:pStyle w:val="Listenabsatz"/>
                        <w:numPr>
                          <w:ilvl w:val="0"/>
                          <w:numId w:val="50"/>
                        </w:numPr>
                        <w:rPr>
                          <w:color w:val="auto"/>
                        </w:rPr>
                      </w:pPr>
                      <w:r>
                        <w:rPr>
                          <w:color w:val="auto"/>
                        </w:rPr>
                        <w:t>Informationen zur Mitgliederverwaltung</w:t>
                      </w:r>
                    </w:p>
                    <w:p w14:paraId="21B68255" w14:textId="37C3413F" w:rsidR="00D27FA3" w:rsidRDefault="00D27FA3" w:rsidP="00D27FA3">
                      <w:pPr>
                        <w:pStyle w:val="Listenabsatz"/>
                        <w:numPr>
                          <w:ilvl w:val="0"/>
                          <w:numId w:val="50"/>
                        </w:numPr>
                        <w:rPr>
                          <w:color w:val="auto"/>
                        </w:rPr>
                      </w:pPr>
                      <w:r>
                        <w:rPr>
                          <w:color w:val="auto"/>
                        </w:rPr>
                        <w:t>Spieleabend der FÖJ-Familie</w:t>
                      </w:r>
                    </w:p>
                    <w:p w14:paraId="58AAEBD8" w14:textId="2EEE1459" w:rsidR="00D27FA3" w:rsidRDefault="00D27FA3" w:rsidP="00D27FA3">
                      <w:pPr>
                        <w:pStyle w:val="Listenabsatz"/>
                        <w:numPr>
                          <w:ilvl w:val="0"/>
                          <w:numId w:val="50"/>
                        </w:numPr>
                        <w:rPr>
                          <w:color w:val="auto"/>
                        </w:rPr>
                      </w:pPr>
                      <w:r>
                        <w:rPr>
                          <w:color w:val="auto"/>
                        </w:rPr>
                        <w:t>Engagement gegen Rechtsextremismus – neuer AK</w:t>
                      </w:r>
                    </w:p>
                    <w:p w14:paraId="7E8F65EE" w14:textId="5A04303E" w:rsidR="00D27FA3" w:rsidRDefault="00D27FA3" w:rsidP="00D27FA3">
                      <w:pPr>
                        <w:pStyle w:val="Listenabsatz"/>
                        <w:numPr>
                          <w:ilvl w:val="0"/>
                          <w:numId w:val="50"/>
                        </w:numPr>
                        <w:rPr>
                          <w:color w:val="auto"/>
                        </w:rPr>
                      </w:pPr>
                      <w:r>
                        <w:rPr>
                          <w:color w:val="auto"/>
                        </w:rPr>
                        <w:t>Strategietreffen der FÖJ-Familie</w:t>
                      </w:r>
                    </w:p>
                    <w:p w14:paraId="6DBBA60B" w14:textId="57CED08D" w:rsidR="00D27FA3" w:rsidRDefault="00D27FA3" w:rsidP="00D27FA3">
                      <w:pPr>
                        <w:pStyle w:val="Listenabsatz"/>
                        <w:numPr>
                          <w:ilvl w:val="0"/>
                          <w:numId w:val="50"/>
                        </w:numPr>
                        <w:rPr>
                          <w:color w:val="auto"/>
                        </w:rPr>
                      </w:pPr>
                      <w:r>
                        <w:rPr>
                          <w:color w:val="auto"/>
                        </w:rPr>
                        <w:t>„Wir haben es satt!“ Demo und Vernetzungstreffen</w:t>
                      </w:r>
                    </w:p>
                    <w:p w14:paraId="34238A9D" w14:textId="751D9230" w:rsidR="00D27FA3" w:rsidRDefault="00D27FA3" w:rsidP="00D27FA3">
                      <w:pPr>
                        <w:pStyle w:val="Listenabsatz"/>
                        <w:numPr>
                          <w:ilvl w:val="0"/>
                          <w:numId w:val="50"/>
                        </w:numPr>
                        <w:rPr>
                          <w:color w:val="auto"/>
                        </w:rPr>
                      </w:pPr>
                      <w:r>
                        <w:rPr>
                          <w:color w:val="auto"/>
                        </w:rPr>
                        <w:t>Lovis Segeltörn</w:t>
                      </w:r>
                    </w:p>
                    <w:p w14:paraId="0A7E2756" w14:textId="5AD40F5C" w:rsidR="00D27FA3" w:rsidRPr="00D27FA3" w:rsidRDefault="00D27FA3" w:rsidP="00D27FA3">
                      <w:pPr>
                        <w:pStyle w:val="Listenabsatz"/>
                        <w:numPr>
                          <w:ilvl w:val="0"/>
                          <w:numId w:val="50"/>
                        </w:numPr>
                        <w:rPr>
                          <w:color w:val="auto"/>
                        </w:rPr>
                      </w:pPr>
                      <w:r>
                        <w:rPr>
                          <w:color w:val="auto"/>
                        </w:rPr>
                        <w:t>Zoom für den Verein</w:t>
                      </w:r>
                    </w:p>
                  </w:txbxContent>
                </v:textbox>
              </v:rect>
            </w:pict>
          </mc:Fallback>
        </mc:AlternateContent>
      </w:r>
    </w:p>
    <w:p w14:paraId="2DAC9BFD" w14:textId="77777777" w:rsidR="00D27FA3" w:rsidRPr="00D27FA3" w:rsidRDefault="00D27FA3" w:rsidP="00A55723"/>
    <w:p w14:paraId="26F575DE" w14:textId="77777777" w:rsidR="00E41FDE" w:rsidRPr="00D27FA3" w:rsidRDefault="00E41FDE" w:rsidP="00A55723"/>
    <w:p w14:paraId="31B78B8F" w14:textId="77777777" w:rsidR="00E41FDE" w:rsidRPr="00D27FA3" w:rsidRDefault="00E41FDE" w:rsidP="00A55723"/>
    <w:p w14:paraId="6971B27B" w14:textId="77777777" w:rsidR="00E41FDE" w:rsidRPr="00D27FA3" w:rsidRDefault="00E41FDE" w:rsidP="00A55723"/>
    <w:p w14:paraId="49D9081A" w14:textId="77777777" w:rsidR="00E41FDE" w:rsidRPr="00D27FA3" w:rsidRDefault="00E41FDE" w:rsidP="00A55723"/>
    <w:p w14:paraId="2618AB1C" w14:textId="77777777" w:rsidR="00E41FDE" w:rsidRPr="00D27FA3" w:rsidRDefault="00E41FDE" w:rsidP="00A55723"/>
    <w:p w14:paraId="1B690699" w14:textId="77777777" w:rsidR="00E41FDE" w:rsidRPr="00D27FA3" w:rsidRDefault="00E41FDE" w:rsidP="00A55723"/>
    <w:p w14:paraId="272EE29E" w14:textId="77777777" w:rsidR="00E41FDE" w:rsidRPr="00D27FA3" w:rsidRDefault="00E41FDE" w:rsidP="00A55723"/>
    <w:p w14:paraId="4CB8825E" w14:textId="77777777" w:rsidR="00E41FDE" w:rsidRPr="00D27FA3" w:rsidRDefault="00E41FDE" w:rsidP="00A55723"/>
    <w:p w14:paraId="5D6E281D" w14:textId="77777777" w:rsidR="00E41FDE" w:rsidRPr="00D27FA3" w:rsidRDefault="00E41FDE" w:rsidP="00A55723"/>
    <w:p w14:paraId="6605C3D0" w14:textId="77777777" w:rsidR="00E41FDE" w:rsidRPr="00D27FA3" w:rsidRDefault="00E41FDE" w:rsidP="00A55723"/>
    <w:p w14:paraId="0635F641" w14:textId="77777777" w:rsidR="00E41FDE" w:rsidRPr="00D27FA3" w:rsidRDefault="00E41FDE" w:rsidP="00A55723"/>
    <w:p w14:paraId="5F34E079" w14:textId="77777777" w:rsidR="00E41FDE" w:rsidRPr="00D27FA3" w:rsidRDefault="00E41FDE" w:rsidP="00A55723">
      <w:pPr>
        <w:pStyle w:val="berschrift2"/>
      </w:pPr>
    </w:p>
    <w:p w14:paraId="0A945907" w14:textId="77777777" w:rsidR="00E41FDE" w:rsidRPr="00D27FA3" w:rsidRDefault="00E41FDE" w:rsidP="00A55723"/>
    <w:p w14:paraId="78281790" w14:textId="145E14EA" w:rsidR="000117B9" w:rsidRDefault="000117B9" w:rsidP="00A55723"/>
    <w:p w14:paraId="78551C56" w14:textId="742D0C72" w:rsidR="00D27FA3" w:rsidRDefault="00D27FA3" w:rsidP="00A55723"/>
    <w:p w14:paraId="7F435F55" w14:textId="56AD2BB3" w:rsidR="00D27FA3" w:rsidRDefault="00D27FA3" w:rsidP="00A55723"/>
    <w:p w14:paraId="4C725A8D" w14:textId="5A08BBF9" w:rsidR="00D27FA3" w:rsidRDefault="00D27FA3" w:rsidP="00A55723"/>
    <w:p w14:paraId="1C2016C0" w14:textId="16158EAE" w:rsidR="00D27FA3" w:rsidRDefault="00D27FA3" w:rsidP="00A55723"/>
    <w:p w14:paraId="540F7543" w14:textId="6AB7E315" w:rsidR="00D27FA3" w:rsidRDefault="00D27FA3" w:rsidP="00A55723">
      <w:pPr>
        <w:rPr>
          <w:b/>
        </w:rPr>
      </w:pPr>
      <w:r w:rsidRPr="00302E57">
        <w:rPr>
          <w:b/>
        </w:rPr>
        <w:t>Mitgliederversammlung</w:t>
      </w:r>
    </w:p>
    <w:p w14:paraId="2B8F83E2" w14:textId="1EEA8B31" w:rsidR="00302E57" w:rsidRDefault="00FB1F7D" w:rsidP="00A55723">
      <w:pPr>
        <w:rPr>
          <w:color w:val="333333"/>
          <w:shd w:val="clear" w:color="auto" w:fill="FFFFFF"/>
        </w:rPr>
      </w:pPr>
      <w:r w:rsidRPr="00FB1F7D">
        <w:rPr>
          <w:color w:val="333333"/>
          <w:shd w:val="clear" w:color="auto" w:fill="FFFFFF"/>
        </w:rPr>
        <w:t xml:space="preserve">Am 22.11.2020 war es soweit, die erste digitale Mitgliederversammlung in der Geschichte des FÖJ-AKTIV e.V. stand an. Mit insgesamt 44 Teilnehmenden kam es zu teilweise hitzigen Diskussionen und die Versammlung zog sich bis spät in die Nacht. Der alte Vorstand legte die Finanz- und Tätigkeitsberichte ab und wurde daraufhin entlastet. Die seit einem Jahr in vielen Schritten und Diskussionen vorbereitete große Satzungsänderung wurde </w:t>
      </w:r>
      <w:r w:rsidRPr="00FB1F7D">
        <w:rPr>
          <w:color w:val="333333"/>
          <w:shd w:val="clear" w:color="auto" w:fill="FFFFFF"/>
        </w:rPr>
        <w:t>nochmal diskutiert und mit kleinen Änderungen beschlossen. Eine aktualisierte Form dieser gibt es demnächst auf der Homepage. Natürlich standen auch Vorstandswahlen an. Nach einigen Jahren im Vorstand zieht sich Karen aus dieser anstrengenden, aktiven Arbeit zurück. Auch Vivien und Lisa beenden ihre Vorstandsarbeit. Nach den digitalen Wahlen gibt es nun folgenden neuen Vorstand:</w:t>
      </w:r>
      <w:r w:rsidRPr="00FB1F7D">
        <w:rPr>
          <w:rFonts w:ascii="Courier New" w:hAnsi="Courier New" w:cs="Courier New"/>
          <w:color w:val="333333"/>
          <w:sz w:val="20"/>
          <w:szCs w:val="20"/>
        </w:rPr>
        <w:br/>
      </w:r>
      <w:r w:rsidRPr="00FB1F7D">
        <w:rPr>
          <w:color w:val="333333"/>
          <w:shd w:val="clear" w:color="auto" w:fill="FFFFFF"/>
        </w:rPr>
        <w:t xml:space="preserve">Vorsitzende:               </w:t>
      </w:r>
      <w:r>
        <w:rPr>
          <w:color w:val="333333"/>
          <w:shd w:val="clear" w:color="auto" w:fill="FFFFFF"/>
        </w:rPr>
        <w:tab/>
      </w:r>
      <w:r w:rsidRPr="00FB1F7D">
        <w:rPr>
          <w:color w:val="333333"/>
          <w:shd w:val="clear" w:color="auto" w:fill="FFFFFF"/>
        </w:rPr>
        <w:t>Rebekka Niethammer</w:t>
      </w:r>
      <w:r w:rsidRPr="00FB1F7D">
        <w:rPr>
          <w:rFonts w:ascii="Courier New" w:hAnsi="Courier New" w:cs="Courier New"/>
          <w:color w:val="333333"/>
          <w:sz w:val="20"/>
          <w:szCs w:val="20"/>
        </w:rPr>
        <w:br/>
      </w:r>
      <w:r w:rsidRPr="00FB1F7D">
        <w:rPr>
          <w:color w:val="333333"/>
          <w:shd w:val="clear" w:color="auto" w:fill="FFFFFF"/>
        </w:rPr>
        <w:t xml:space="preserve">Schatzmeister:            </w:t>
      </w:r>
      <w:r>
        <w:rPr>
          <w:color w:val="333333"/>
          <w:shd w:val="clear" w:color="auto" w:fill="FFFFFF"/>
        </w:rPr>
        <w:t>T</w:t>
      </w:r>
      <w:r w:rsidRPr="00FB1F7D">
        <w:rPr>
          <w:color w:val="333333"/>
          <w:shd w:val="clear" w:color="auto" w:fill="FFFFFF"/>
        </w:rPr>
        <w:t>obias Lascho</w:t>
      </w:r>
      <w:r w:rsidRPr="00FB1F7D">
        <w:rPr>
          <w:rFonts w:ascii="Courier New" w:hAnsi="Courier New" w:cs="Courier New"/>
          <w:color w:val="333333"/>
          <w:sz w:val="20"/>
          <w:szCs w:val="20"/>
        </w:rPr>
        <w:br/>
      </w:r>
      <w:r w:rsidRPr="00FB1F7D">
        <w:rPr>
          <w:color w:val="333333"/>
          <w:shd w:val="clear" w:color="auto" w:fill="FFFFFF"/>
        </w:rPr>
        <w:t>Schriftführer</w:t>
      </w:r>
      <w:r>
        <w:rPr>
          <w:color w:val="333333"/>
          <w:shd w:val="clear" w:color="auto" w:fill="FFFFFF"/>
        </w:rPr>
        <w:t>:</w:t>
      </w:r>
      <w:r>
        <w:rPr>
          <w:color w:val="333333"/>
          <w:shd w:val="clear" w:color="auto" w:fill="FFFFFF"/>
        </w:rPr>
        <w:tab/>
      </w:r>
      <w:r>
        <w:rPr>
          <w:color w:val="333333"/>
          <w:shd w:val="clear" w:color="auto" w:fill="FFFFFF"/>
        </w:rPr>
        <w:tab/>
      </w:r>
      <w:r w:rsidRPr="00FB1F7D">
        <w:rPr>
          <w:color w:val="333333"/>
          <w:shd w:val="clear" w:color="auto" w:fill="FFFFFF"/>
        </w:rPr>
        <w:t>Silas Wessely</w:t>
      </w:r>
      <w:r w:rsidRPr="00FB1F7D">
        <w:rPr>
          <w:rFonts w:ascii="Courier New" w:hAnsi="Courier New" w:cs="Courier New"/>
          <w:color w:val="333333"/>
          <w:sz w:val="20"/>
          <w:szCs w:val="20"/>
        </w:rPr>
        <w:br/>
      </w:r>
      <w:r w:rsidRPr="00FB1F7D">
        <w:rPr>
          <w:color w:val="333333"/>
          <w:shd w:val="clear" w:color="auto" w:fill="FFFFFF"/>
        </w:rPr>
        <w:t xml:space="preserve">Stellv. Schatzmeister: </w:t>
      </w:r>
      <w:r>
        <w:rPr>
          <w:color w:val="333333"/>
          <w:shd w:val="clear" w:color="auto" w:fill="FFFFFF"/>
        </w:rPr>
        <w:tab/>
      </w:r>
      <w:r w:rsidRPr="00FB1F7D">
        <w:rPr>
          <w:color w:val="333333"/>
          <w:shd w:val="clear" w:color="auto" w:fill="FFFFFF"/>
        </w:rPr>
        <w:t>Malte Limberg</w:t>
      </w:r>
      <w:r w:rsidRPr="00FB1F7D">
        <w:rPr>
          <w:rFonts w:ascii="Courier New" w:hAnsi="Courier New" w:cs="Courier New"/>
          <w:color w:val="333333"/>
          <w:sz w:val="20"/>
          <w:szCs w:val="20"/>
        </w:rPr>
        <w:br/>
      </w:r>
      <w:r w:rsidRPr="00FB1F7D">
        <w:rPr>
          <w:color w:val="333333"/>
          <w:shd w:val="clear" w:color="auto" w:fill="FFFFFF"/>
        </w:rPr>
        <w:t xml:space="preserve">Beisitzerin:                  </w:t>
      </w:r>
      <w:r>
        <w:rPr>
          <w:color w:val="333333"/>
          <w:shd w:val="clear" w:color="auto" w:fill="FFFFFF"/>
        </w:rPr>
        <w:tab/>
      </w:r>
      <w:r w:rsidRPr="00FB1F7D">
        <w:rPr>
          <w:color w:val="333333"/>
          <w:shd w:val="clear" w:color="auto" w:fill="FFFFFF"/>
        </w:rPr>
        <w:t>Natalie Grün</w:t>
      </w:r>
      <w:r w:rsidRPr="00FB1F7D">
        <w:rPr>
          <w:rFonts w:ascii="Courier New" w:hAnsi="Courier New" w:cs="Courier New"/>
          <w:color w:val="333333"/>
          <w:sz w:val="20"/>
          <w:szCs w:val="20"/>
        </w:rPr>
        <w:br/>
      </w:r>
      <w:r w:rsidRPr="00FB1F7D">
        <w:rPr>
          <w:color w:val="333333"/>
          <w:shd w:val="clear" w:color="auto" w:fill="FFFFFF"/>
        </w:rPr>
        <w:t>Wie immer auch mit Steckbriefen </w:t>
      </w:r>
      <w:hyperlink r:id="rId13" w:tgtFrame="_blank" w:history="1">
        <w:r w:rsidRPr="00FB1F7D">
          <w:rPr>
            <w:color w:val="0069A6"/>
            <w:u w:val="single"/>
            <w:shd w:val="clear" w:color="auto" w:fill="FFFFFF"/>
          </w:rPr>
          <w:t>hier</w:t>
        </w:r>
      </w:hyperlink>
      <w:r w:rsidRPr="00FB1F7D">
        <w:rPr>
          <w:color w:val="333333"/>
          <w:shd w:val="clear" w:color="auto" w:fill="FFFFFF"/>
        </w:rPr>
        <w:t> auf der Homepage vertreten.</w:t>
      </w:r>
      <w:r w:rsidRPr="00FB1F7D">
        <w:rPr>
          <w:rFonts w:ascii="Courier New" w:hAnsi="Courier New" w:cs="Courier New"/>
          <w:color w:val="333333"/>
          <w:sz w:val="20"/>
          <w:szCs w:val="20"/>
        </w:rPr>
        <w:br/>
      </w:r>
      <w:r w:rsidRPr="00FB1F7D">
        <w:rPr>
          <w:color w:val="333333"/>
          <w:shd w:val="clear" w:color="auto" w:fill="FFFFFF"/>
        </w:rPr>
        <w:t>Außerdem wurden natürlich zwei neue Rechnungsprüfer*innen gewählt, die dem Vorstand in Finanzsachen auf die Finger schauen, ebenso besetzt wurde der durch die Satzungsänderungen auf Beschluss der MV geschaffene Posten eines*einer Beauftragten für Mitgliederverwaltung, mehr dazu weiter unten.</w:t>
      </w:r>
      <w:r w:rsidRPr="00FB1F7D">
        <w:rPr>
          <w:rFonts w:ascii="Courier New" w:hAnsi="Courier New" w:cs="Courier New"/>
          <w:color w:val="333333"/>
          <w:sz w:val="20"/>
          <w:szCs w:val="20"/>
        </w:rPr>
        <w:br/>
      </w:r>
      <w:r w:rsidRPr="00FB1F7D">
        <w:rPr>
          <w:color w:val="333333"/>
          <w:shd w:val="clear" w:color="auto" w:fill="FFFFFF"/>
        </w:rPr>
        <w:t>Herzlichen Glückwunsch an alle neu Gewählten!</w:t>
      </w:r>
      <w:r w:rsidRPr="00FB1F7D">
        <w:rPr>
          <w:rFonts w:ascii="Courier New" w:hAnsi="Courier New" w:cs="Courier New"/>
          <w:color w:val="333333"/>
          <w:sz w:val="20"/>
          <w:szCs w:val="20"/>
        </w:rPr>
        <w:br/>
      </w:r>
      <w:r w:rsidRPr="00FB1F7D">
        <w:rPr>
          <w:color w:val="333333"/>
          <w:shd w:val="clear" w:color="auto" w:fill="FFFFFF"/>
        </w:rPr>
        <w:t xml:space="preserve">Im Anschluss an die Wahlen ging es richtig rund. Nun folgte eine große Diskussion über die zukünftige Ausrichtung des Vereins, insbesondere hinsichtlich der Strukturen in den </w:t>
      </w:r>
      <w:r w:rsidRPr="00FB1F7D">
        <w:rPr>
          <w:color w:val="333333"/>
          <w:shd w:val="clear" w:color="auto" w:fill="FFFFFF"/>
        </w:rPr>
        <w:lastRenderedPageBreak/>
        <w:t>Bundesländern. Das dies ein besonders hitziges Thema war sieht man daran, dass auch zum Ende der MV gegen 23:00 Uhr noch gut 30 Menschen anwesend waren. Auch die anschließende Möglichkeit, im Zoomraum zu bleiben und zu plaudern, das kam bei dem arbeitsreichen Tag auf jeden Fall zu kurz, wurde rege genutzt und die letzten begaben sich wohl gegen 3:00 Uhr ins Land der Träume.</w:t>
      </w:r>
      <w:r w:rsidRPr="00FB1F7D">
        <w:rPr>
          <w:rFonts w:ascii="Courier New" w:hAnsi="Courier New" w:cs="Courier New"/>
          <w:color w:val="333333"/>
          <w:sz w:val="20"/>
          <w:szCs w:val="20"/>
        </w:rPr>
        <w:br/>
      </w:r>
      <w:r w:rsidRPr="00FB1F7D">
        <w:rPr>
          <w:color w:val="333333"/>
          <w:shd w:val="clear" w:color="auto" w:fill="FFFFFF"/>
        </w:rPr>
        <w:t>Diese digitale Form der Mitgliederversammlung stellte die Moderation und die Protokollierenden vor ganz neue Herausforderungen und unser aller Wunsch ist es natürlich, dass die nächste wieder in Präsenz stattfinden kann, doch wir haben diese Herausforderung alle zusammen gemeistert. Vielen Dank an alle, die sich an dieser intensiven, neuen, anderen Art der MV beteiligt haben!</w:t>
      </w:r>
    </w:p>
    <w:p w14:paraId="26EA9990" w14:textId="1111FD16" w:rsidR="00FB1F7D" w:rsidRDefault="00FB1F7D" w:rsidP="00A55723">
      <w:pPr>
        <w:rPr>
          <w:color w:val="333333"/>
          <w:shd w:val="clear" w:color="auto" w:fill="FFFFFF"/>
        </w:rPr>
      </w:pPr>
    </w:p>
    <w:p w14:paraId="7A26EB50" w14:textId="421E505A" w:rsidR="00FB1F7D" w:rsidRDefault="00FB1F7D" w:rsidP="00A55723">
      <w:pPr>
        <w:rPr>
          <w:color w:val="333333"/>
          <w:shd w:val="clear" w:color="auto" w:fill="FFFFFF"/>
        </w:rPr>
      </w:pPr>
    </w:p>
    <w:p w14:paraId="1FFD62F1" w14:textId="32123AD8" w:rsidR="00FB1F7D" w:rsidRDefault="00FB1F7D" w:rsidP="00A55723">
      <w:pPr>
        <w:rPr>
          <w:b/>
          <w:color w:val="333333"/>
          <w:shd w:val="clear" w:color="auto" w:fill="FFFFFF"/>
        </w:rPr>
      </w:pPr>
      <w:r w:rsidRPr="00FB1F7D">
        <w:rPr>
          <w:b/>
          <w:color w:val="333333"/>
          <w:shd w:val="clear" w:color="auto" w:fill="FFFFFF"/>
        </w:rPr>
        <w:t>Bundesdelegiertenkonferenz des Jahrgangs 2020/21</w:t>
      </w:r>
    </w:p>
    <w:p w14:paraId="00684C8F" w14:textId="01A0E1AA" w:rsidR="00FB1F7D" w:rsidRDefault="00FB1F7D" w:rsidP="00A55723">
      <w:pPr>
        <w:rPr>
          <w:color w:val="333333"/>
          <w:shd w:val="clear" w:color="auto" w:fill="FFFFFF"/>
        </w:rPr>
      </w:pPr>
      <w:r>
        <w:rPr>
          <w:color w:val="333333"/>
          <w:shd w:val="clear" w:color="auto" w:fill="FFFFFF"/>
        </w:rPr>
        <w:t xml:space="preserve">Dieses Jahr musste, so wie viele Veranstaltungen, auch die erste BDK des neuen Jahrgangs online stattfinden. Der Verein war trotzdem an einigen Programmpunkten des Wochenendes vertreten. Aisha und Malte haben am Samstagvormittag den Verein vorgestellt und damit das Fundament für die diesjährige Zusammenarbeit zwischen den </w:t>
      </w:r>
      <w:r>
        <w:rPr>
          <w:color w:val="333333"/>
          <w:shd w:val="clear" w:color="auto" w:fill="FFFFFF"/>
        </w:rPr>
        <w:t>aktuellen Freiwilligen und dem Verein gelegt. Am Samstagabend wurden alle Mitglieder eingeladen zu einem gemeinsamen Austausch gepaart mit einem Spieleabend dazuzukommen. Bei ausgelassener Stimmung kamen viele interessante Gespräche zwischen aktiven und ehemaligen Freiwilligen zustande.</w:t>
      </w:r>
      <w:r>
        <w:rPr>
          <w:b/>
          <w:bCs/>
          <w:color w:val="333333"/>
          <w:shd w:val="clear" w:color="auto" w:fill="FFFFFF"/>
        </w:rPr>
        <w:br/>
      </w:r>
      <w:r>
        <w:rPr>
          <w:color w:val="333333"/>
          <w:shd w:val="clear" w:color="auto" w:fill="FFFFFF"/>
        </w:rPr>
        <w:t>Am Sonntag wurden die Preisträger*innen des Engagementpreis 2020 geehrt. Dieser Preis wird seit einigen Jahren in Kooperation zwischen FÖF, Bundessprecher*innen und FÖJ-AKTIV e.V. vergeben.</w:t>
      </w:r>
    </w:p>
    <w:p w14:paraId="13FDDE79" w14:textId="0D4C85C7" w:rsidR="00FB1F7D" w:rsidRDefault="00FB1F7D" w:rsidP="00A55723">
      <w:pPr>
        <w:rPr>
          <w:color w:val="333333"/>
          <w:shd w:val="clear" w:color="auto" w:fill="FFFFFF"/>
        </w:rPr>
      </w:pPr>
    </w:p>
    <w:p w14:paraId="4BB4DCA6" w14:textId="7481BB15" w:rsidR="00FB1F7D" w:rsidRDefault="00FB1F7D" w:rsidP="00A55723">
      <w:pPr>
        <w:rPr>
          <w:color w:val="333333"/>
          <w:shd w:val="clear" w:color="auto" w:fill="FFFFFF"/>
        </w:rPr>
      </w:pPr>
    </w:p>
    <w:p w14:paraId="2FF31701" w14:textId="160D1681" w:rsidR="00FB1F7D" w:rsidRDefault="00FB1F7D" w:rsidP="00A55723">
      <w:pPr>
        <w:rPr>
          <w:b/>
          <w:color w:val="333333"/>
          <w:shd w:val="clear" w:color="auto" w:fill="FFFFFF"/>
        </w:rPr>
      </w:pPr>
      <w:r>
        <w:rPr>
          <w:b/>
          <w:color w:val="333333"/>
          <w:shd w:val="clear" w:color="auto" w:fill="FFFFFF"/>
        </w:rPr>
        <w:t>FÖF-Trägertagung</w:t>
      </w:r>
    </w:p>
    <w:p w14:paraId="0F24FEC6" w14:textId="30521C0E" w:rsidR="00FB1F7D" w:rsidRDefault="00FB1F7D" w:rsidP="00A55723">
      <w:pPr>
        <w:rPr>
          <w:color w:val="333333"/>
          <w:shd w:val="clear" w:color="auto" w:fill="FFFFFF"/>
        </w:rPr>
      </w:pPr>
      <w:r>
        <w:rPr>
          <w:color w:val="333333"/>
          <w:shd w:val="clear" w:color="auto" w:fill="FFFFFF"/>
        </w:rPr>
        <w:t>Direkt nach unserer MV fand vom 23.-25. November die FÖF-Trägertagung statt, bei der sehr viele FÖJ- &amp; öBFD-Trägervertreter*innen dabei waren. Vom neuen Vorstand haben sich Silas und Rebekka kurz persönlich vorgestellt. Anschließend hatten Lisa und Rebekka einen eigenen Programmpunkt zum Thema "Engagement nachhaltig gestalten". Dabei haben sie exemplarisch das Botschafter*innen-Projekt vorgestellt und die Träger ermutigt, dieses und weitere Angebote des Vereins gerne wahrzunehmen. </w:t>
      </w:r>
    </w:p>
    <w:p w14:paraId="590B1ACD" w14:textId="1A1022E3" w:rsidR="00FB1F7D" w:rsidRDefault="00FB1F7D" w:rsidP="00A55723">
      <w:pPr>
        <w:rPr>
          <w:color w:val="333333"/>
          <w:shd w:val="clear" w:color="auto" w:fill="FFFFFF"/>
        </w:rPr>
      </w:pPr>
    </w:p>
    <w:p w14:paraId="78170DF7" w14:textId="277FC314" w:rsidR="00FB1F7D" w:rsidRDefault="00FB1F7D" w:rsidP="00A55723">
      <w:pPr>
        <w:rPr>
          <w:color w:val="333333"/>
          <w:shd w:val="clear" w:color="auto" w:fill="FFFFFF"/>
        </w:rPr>
      </w:pPr>
    </w:p>
    <w:p w14:paraId="6B6BA3F7" w14:textId="1B7E226F" w:rsidR="00FB1F7D" w:rsidRDefault="00FB1F7D" w:rsidP="00A55723">
      <w:pPr>
        <w:rPr>
          <w:color w:val="333333"/>
          <w:shd w:val="clear" w:color="auto" w:fill="FFFFFF"/>
        </w:rPr>
      </w:pPr>
    </w:p>
    <w:p w14:paraId="50FBBEC9" w14:textId="64D30347" w:rsidR="00FB1F7D" w:rsidRDefault="00FB1F7D" w:rsidP="00A55723">
      <w:pPr>
        <w:rPr>
          <w:color w:val="333333"/>
          <w:shd w:val="clear" w:color="auto" w:fill="FFFFFF"/>
        </w:rPr>
      </w:pPr>
    </w:p>
    <w:p w14:paraId="0E31A7F8" w14:textId="5E5C4341" w:rsidR="00FB1F7D" w:rsidRDefault="00FB1F7D" w:rsidP="00A55723">
      <w:pPr>
        <w:rPr>
          <w:b/>
          <w:color w:val="333333"/>
          <w:shd w:val="clear" w:color="auto" w:fill="FFFFFF"/>
        </w:rPr>
      </w:pPr>
      <w:r>
        <w:rPr>
          <w:b/>
          <w:color w:val="333333"/>
          <w:shd w:val="clear" w:color="auto" w:fill="FFFFFF"/>
        </w:rPr>
        <w:lastRenderedPageBreak/>
        <w:t>Deutscher Engagementtag</w:t>
      </w:r>
    </w:p>
    <w:p w14:paraId="148D089B" w14:textId="2B67A1D1" w:rsidR="00FB1F7D" w:rsidRDefault="00FB1F7D" w:rsidP="00A55723">
      <w:pPr>
        <w:rPr>
          <w:color w:val="333333"/>
          <w:shd w:val="clear" w:color="auto" w:fill="FFFFFF"/>
        </w:rPr>
      </w:pPr>
      <w:r>
        <w:rPr>
          <w:color w:val="333333"/>
          <w:shd w:val="clear" w:color="auto" w:fill="FFFFFF"/>
        </w:rPr>
        <w:t>Am 5. Dezember ist international der Tag des Ehrenamts. In diesem Rahmen fand am 3. Und 4.12. zum 5. Mal der Deutsche Engagementtag, organisiert vom BBE (Bundesnetzwerk Bürgerschaftliches Engagement) und BMFSFJ (Bundesministerium für Familie Senioren Frauen und Jugend), statt. Auch der FÖJ AKTIV e.V. war durch Tobias vertreten.</w:t>
      </w:r>
      <w:r>
        <w:rPr>
          <w:rFonts w:ascii="Courier New" w:hAnsi="Courier New" w:cs="Courier New"/>
          <w:color w:val="333333"/>
          <w:sz w:val="20"/>
          <w:szCs w:val="20"/>
        </w:rPr>
        <w:br/>
      </w:r>
      <w:r>
        <w:rPr>
          <w:color w:val="333333"/>
          <w:shd w:val="clear" w:color="auto" w:fill="FFFFFF"/>
        </w:rPr>
        <w:t>Die Online Konferenz stand im Licht der Corona Pandemie und des Widererstarken des Rechtsextremismus und Populismus in Deutschland. Eingeleitet durch Bundesministerin Franziska Giffey und eine Podiumsdiskussion zum grenzenlosen Engagement wurden durch Workshops und Podiumsdiskussionen Kontaktmöglichkeiten unter den Teilnehmenden geschaffen.</w:t>
      </w:r>
      <w:r>
        <w:rPr>
          <w:rFonts w:ascii="Courier New" w:hAnsi="Courier New" w:cs="Courier New"/>
          <w:color w:val="333333"/>
          <w:sz w:val="20"/>
          <w:szCs w:val="20"/>
        </w:rPr>
        <w:br/>
      </w:r>
      <w:r>
        <w:rPr>
          <w:color w:val="333333"/>
          <w:shd w:val="clear" w:color="auto" w:fill="FFFFFF"/>
        </w:rPr>
        <w:t>Unter anderem gab es einen Workshop „Vom Klimawandel zum Organisationswandel – Nachhaltige Entwicklung und bürgerschaftliches Engagement“. Hier hat Dirk Hennig vom FÖF einen kurzen Input zur aktuellen Problematik der Klimakrise und Dringlichkeit des Handelns gehalten. In der anschließenden Diskussion ging des dann darum wie die Zivilgesellschaft mit Akteur*innen aus Politik und Wirtschaft zusammengebracht werden kann. In dieser Runde haben wir als Verein die Stimme der jungen Menschen mit hervorgehoben.</w:t>
      </w:r>
      <w:r>
        <w:rPr>
          <w:rFonts w:ascii="Courier New" w:hAnsi="Courier New" w:cs="Courier New"/>
          <w:color w:val="333333"/>
          <w:sz w:val="20"/>
          <w:szCs w:val="20"/>
        </w:rPr>
        <w:br/>
      </w:r>
      <w:r>
        <w:rPr>
          <w:color w:val="333333"/>
          <w:shd w:val="clear" w:color="auto" w:fill="FFFFFF"/>
        </w:rPr>
        <w:t>Der Deutsche Engagementtag war erneut eine tolle Gelegenheit andere Akteur*innen aus dem großen Bereich des Engagements kennenzulernen. Wir freuen uns darauf nächste Jahr hoffentlich wieder in Präsenz teilnehmen zu können.</w:t>
      </w:r>
    </w:p>
    <w:p w14:paraId="41B79176" w14:textId="3A544119" w:rsidR="00FB1F7D" w:rsidRDefault="00FB1F7D" w:rsidP="00A55723">
      <w:pPr>
        <w:rPr>
          <w:color w:val="333333"/>
          <w:shd w:val="clear" w:color="auto" w:fill="FFFFFF"/>
        </w:rPr>
      </w:pPr>
    </w:p>
    <w:p w14:paraId="4D521EC5" w14:textId="6273385E" w:rsidR="00FB1F7D" w:rsidRDefault="00FB1F7D" w:rsidP="00A55723">
      <w:pPr>
        <w:rPr>
          <w:color w:val="333333"/>
          <w:shd w:val="clear" w:color="auto" w:fill="FFFFFF"/>
        </w:rPr>
      </w:pPr>
    </w:p>
    <w:p w14:paraId="79464EF4" w14:textId="175A409A" w:rsidR="00FB1F7D" w:rsidRDefault="00881030" w:rsidP="00A55723">
      <w:pPr>
        <w:rPr>
          <w:b/>
          <w:color w:val="333333"/>
          <w:shd w:val="clear" w:color="auto" w:fill="FFFFFF"/>
        </w:rPr>
      </w:pPr>
      <w:r>
        <w:rPr>
          <w:b/>
          <w:color w:val="333333"/>
          <w:shd w:val="clear" w:color="auto" w:fill="FFFFFF"/>
        </w:rPr>
        <w:t>Info zur Mitgliederverwaltung</w:t>
      </w:r>
    </w:p>
    <w:p w14:paraId="7C6D13EE" w14:textId="56AB176F" w:rsidR="00881030" w:rsidRDefault="00881030" w:rsidP="00A55723">
      <w:pPr>
        <w:rPr>
          <w:color w:val="333333"/>
          <w:shd w:val="clear" w:color="auto" w:fill="FFFFFF"/>
        </w:rPr>
      </w:pPr>
      <w:r w:rsidRPr="00881030">
        <w:rPr>
          <w:color w:val="333333"/>
          <w:shd w:val="clear" w:color="auto" w:fill="FFFFFF"/>
        </w:rPr>
        <w:t>Durch Beschluss der digitalen Mitgliederversammlung am 22.11.2020 wird die Mitgliederverwaltung vom Vorstand an eine Beauftragte abgegeben. In diesen Beauftragtenposten wurde Karen Wachsmuth gewählt. Sie übernimmt damit eine Aufgabe, die sie schon in ihren Jahren im Vorstand sehr gewissenhaft und  sorgfältig ausübte.</w:t>
      </w:r>
      <w:r w:rsidRPr="00881030">
        <w:rPr>
          <w:rFonts w:ascii="Courier New" w:hAnsi="Courier New" w:cs="Courier New"/>
          <w:color w:val="333333"/>
          <w:sz w:val="20"/>
          <w:szCs w:val="20"/>
        </w:rPr>
        <w:br/>
      </w:r>
      <w:r w:rsidRPr="00881030">
        <w:rPr>
          <w:color w:val="333333"/>
          <w:shd w:val="clear" w:color="auto" w:fill="FFFFFF"/>
        </w:rPr>
        <w:t>Um diese Aufgabenteilung zu unterstützen gibt es jetzt die Email-Adresse </w:t>
      </w:r>
      <w:hyperlink r:id="rId14" w:history="1">
        <w:r w:rsidRPr="00881030">
          <w:rPr>
            <w:color w:val="0069A6"/>
            <w:u w:val="single"/>
            <w:shd w:val="clear" w:color="auto" w:fill="FFFFFF"/>
          </w:rPr>
          <w:t>mitglieder@foej-aktiv.de</w:t>
        </w:r>
      </w:hyperlink>
      <w:r w:rsidRPr="00881030">
        <w:rPr>
          <w:color w:val="333333"/>
          <w:shd w:val="clear" w:color="auto" w:fill="FFFFFF"/>
        </w:rPr>
        <w:t>, an die alle Belange der Mitgliederverwaltung gerichtet werden können. Sachen, die über andere Mailadressen beim Vorstand landen werden natürlich nicht ignoriert, sondern an Karen weitergeleitet</w:t>
      </w:r>
      <w:r>
        <w:rPr>
          <w:color w:val="333333"/>
          <w:shd w:val="clear" w:color="auto" w:fill="FFFFFF"/>
        </w:rPr>
        <w:t>.</w:t>
      </w:r>
    </w:p>
    <w:p w14:paraId="7CAEDA3B" w14:textId="5AF712A0" w:rsidR="00881030" w:rsidRDefault="00881030" w:rsidP="00A55723">
      <w:pPr>
        <w:rPr>
          <w:color w:val="333333"/>
          <w:shd w:val="clear" w:color="auto" w:fill="FFFFFF"/>
        </w:rPr>
      </w:pPr>
    </w:p>
    <w:p w14:paraId="53927471" w14:textId="3489F79B" w:rsidR="00881030" w:rsidRDefault="00881030" w:rsidP="00A55723">
      <w:pPr>
        <w:rPr>
          <w:color w:val="333333"/>
          <w:shd w:val="clear" w:color="auto" w:fill="FFFFFF"/>
        </w:rPr>
      </w:pPr>
    </w:p>
    <w:p w14:paraId="2BECC602" w14:textId="6060CF69" w:rsidR="00881030" w:rsidRDefault="00881030" w:rsidP="00A55723">
      <w:pPr>
        <w:rPr>
          <w:b/>
          <w:color w:val="333333"/>
          <w:shd w:val="clear" w:color="auto" w:fill="FFFFFF"/>
        </w:rPr>
      </w:pPr>
      <w:r>
        <w:rPr>
          <w:b/>
          <w:color w:val="333333"/>
          <w:shd w:val="clear" w:color="auto" w:fill="FFFFFF"/>
        </w:rPr>
        <w:t>Spieleabend der FÖJ-Familie</w:t>
      </w:r>
    </w:p>
    <w:p w14:paraId="13C01BA2" w14:textId="513830A0" w:rsidR="00881030" w:rsidRDefault="00881030" w:rsidP="00A55723">
      <w:pPr>
        <w:rPr>
          <w:color w:val="333333"/>
          <w:shd w:val="clear" w:color="auto" w:fill="FFFFFF"/>
        </w:rPr>
      </w:pPr>
      <w:r w:rsidRPr="00881030">
        <w:rPr>
          <w:color w:val="333333"/>
          <w:shd w:val="clear" w:color="auto" w:fill="FFFFFF"/>
        </w:rPr>
        <w:t xml:space="preserve">Wir möchten auch nächstes Jahr den Spieleabend fortführen, deshalb eine Herzliche Einladung an alle aktiven und Ehemaligen </w:t>
      </w:r>
      <w:r w:rsidRPr="00881030">
        <w:rPr>
          <w:color w:val="333333"/>
          <w:shd w:val="clear" w:color="auto" w:fill="FFFFFF"/>
        </w:rPr>
        <w:lastRenderedPageBreak/>
        <w:t>FÖJler*innen und öBFDler*innen zum digitalen Spieleabend .Los geht´s für das Jahr 2021 am Samstag den 09.01.21. Danach findet der Spieleabend jeden 2ten Samstag im Monat auf unserem  </w:t>
      </w:r>
      <w:hyperlink r:id="rId15" w:tgtFrame="_blank" w:history="1">
        <w:r w:rsidRPr="00881030">
          <w:rPr>
            <w:color w:val="0069A6"/>
            <w:u w:val="single"/>
            <w:shd w:val="clear" w:color="auto" w:fill="FFFFFF"/>
          </w:rPr>
          <w:t>Discord-Server</w:t>
        </w:r>
      </w:hyperlink>
      <w:r w:rsidRPr="00881030">
        <w:rPr>
          <w:color w:val="333333"/>
          <w:shd w:val="clear" w:color="auto" w:fill="FFFFFF"/>
        </w:rPr>
        <w:t>  statt. Wie gewohnt um 20Uhr und mit einem Getränk eurer Wahl. Wir freuen uns auf euch</w:t>
      </w:r>
      <w:r>
        <w:rPr>
          <w:color w:val="333333"/>
          <w:shd w:val="clear" w:color="auto" w:fill="FFFFFF"/>
        </w:rPr>
        <w:t>.</w:t>
      </w:r>
    </w:p>
    <w:p w14:paraId="73AE3C78" w14:textId="7E52B955" w:rsidR="00881030" w:rsidRDefault="00881030" w:rsidP="00A55723">
      <w:pPr>
        <w:rPr>
          <w:color w:val="333333"/>
          <w:shd w:val="clear" w:color="auto" w:fill="FFFFFF"/>
        </w:rPr>
      </w:pPr>
    </w:p>
    <w:p w14:paraId="469CE7E4" w14:textId="0C78F2F8" w:rsidR="00881030" w:rsidRDefault="00881030" w:rsidP="00A55723">
      <w:pPr>
        <w:rPr>
          <w:color w:val="333333"/>
          <w:shd w:val="clear" w:color="auto" w:fill="FFFFFF"/>
        </w:rPr>
      </w:pPr>
    </w:p>
    <w:p w14:paraId="170DBF1B" w14:textId="15AA44E5" w:rsidR="00881030" w:rsidRDefault="00881030" w:rsidP="00A55723">
      <w:pPr>
        <w:rPr>
          <w:b/>
          <w:color w:val="333333"/>
          <w:shd w:val="clear" w:color="auto" w:fill="FFFFFF"/>
        </w:rPr>
      </w:pPr>
      <w:r>
        <w:rPr>
          <w:b/>
          <w:color w:val="333333"/>
          <w:shd w:val="clear" w:color="auto" w:fill="FFFFFF"/>
        </w:rPr>
        <w:t>Engagement gegen Rechtsextremismus – neuer AK zum „Mensch.Natur.Gesellschaft.“-Projekt</w:t>
      </w:r>
    </w:p>
    <w:p w14:paraId="4021B97E" w14:textId="37D73625" w:rsidR="00881030" w:rsidRDefault="00881030" w:rsidP="00A55723">
      <w:pPr>
        <w:rPr>
          <w:color w:val="333333"/>
          <w:shd w:val="clear" w:color="auto" w:fill="FFFFFF"/>
        </w:rPr>
      </w:pPr>
      <w:r w:rsidRPr="00881030">
        <w:rPr>
          <w:color w:val="333333"/>
          <w:shd w:val="clear" w:color="auto" w:fill="FFFFFF"/>
        </w:rPr>
        <w:t>Die Hintergründe des Projekts haben wir ausführlicher in der Mail vom 18.12. beschrieben. :)</w:t>
      </w:r>
      <w:r w:rsidRPr="00881030">
        <w:rPr>
          <w:rFonts w:ascii="Courier New" w:hAnsi="Courier New" w:cs="Courier New"/>
          <w:color w:val="333333"/>
          <w:sz w:val="20"/>
          <w:szCs w:val="20"/>
        </w:rPr>
        <w:br/>
      </w:r>
      <w:r w:rsidRPr="00881030">
        <w:rPr>
          <w:color w:val="333333"/>
          <w:shd w:val="clear" w:color="auto" w:fill="FFFFFF"/>
        </w:rPr>
        <w:t>Wenn Du Lust hast, Dich gegen Rechtsextremismus zu engagieren und bei der Ausgestaltung des Projekts mitzuwirken oder mehr dazu erfahren möchtest, dann melde Dich gerne ganz unverbindlich bei Rebekka per Mail an </w:t>
      </w:r>
      <w:hyperlink r:id="rId16" w:history="1">
        <w:r w:rsidRPr="00881030">
          <w:rPr>
            <w:color w:val="0069A6"/>
            <w:u w:val="single"/>
            <w:shd w:val="clear" w:color="auto" w:fill="FFFFFF"/>
          </w:rPr>
          <w:t>rebekka.niethammer@foej.net</w:t>
        </w:r>
      </w:hyperlink>
      <w:r w:rsidRPr="00881030">
        <w:rPr>
          <w:color w:val="333333"/>
          <w:shd w:val="clear" w:color="auto" w:fill="FFFFFF"/>
        </w:rPr>
        <w:t>!</w:t>
      </w:r>
    </w:p>
    <w:p w14:paraId="5644F5CB" w14:textId="2E964A1C" w:rsidR="00881030" w:rsidRDefault="00881030" w:rsidP="00A55723">
      <w:pPr>
        <w:rPr>
          <w:color w:val="333333"/>
          <w:shd w:val="clear" w:color="auto" w:fill="FFFFFF"/>
        </w:rPr>
      </w:pPr>
    </w:p>
    <w:p w14:paraId="56A5D416" w14:textId="32C62782" w:rsidR="00881030" w:rsidRDefault="00881030" w:rsidP="00A55723">
      <w:pPr>
        <w:rPr>
          <w:color w:val="333333"/>
          <w:shd w:val="clear" w:color="auto" w:fill="FFFFFF"/>
        </w:rPr>
      </w:pPr>
    </w:p>
    <w:p w14:paraId="76E6860F" w14:textId="3B56A596" w:rsidR="00881030" w:rsidRDefault="00881030" w:rsidP="00A55723">
      <w:pPr>
        <w:rPr>
          <w:b/>
          <w:color w:val="333333"/>
          <w:shd w:val="clear" w:color="auto" w:fill="FFFFFF"/>
        </w:rPr>
      </w:pPr>
      <w:r>
        <w:rPr>
          <w:b/>
          <w:color w:val="333333"/>
          <w:shd w:val="clear" w:color="auto" w:fill="FFFFFF"/>
        </w:rPr>
        <w:t>Strategietreffen der FÖJ-Familie</w:t>
      </w:r>
    </w:p>
    <w:p w14:paraId="4A084BF4" w14:textId="585A1002" w:rsidR="00881030" w:rsidRDefault="00881030" w:rsidP="00A55723">
      <w:pPr>
        <w:rPr>
          <w:color w:val="333333"/>
          <w:shd w:val="clear" w:color="auto" w:fill="FFFFFF"/>
        </w:rPr>
      </w:pPr>
      <w:r w:rsidRPr="00881030">
        <w:rPr>
          <w:color w:val="333333"/>
          <w:shd w:val="clear" w:color="auto" w:fill="FFFFFF"/>
        </w:rPr>
        <w:t xml:space="preserve">Wir möchten Anfang nächstes Jahr erneut ein digitales Strategietreffen mit den Bundessprecher*innen und dem FÖF e.V. umsetzen. Der thematische Schwerpunkt soll zunächst anknüpfend an die Idee der ehemaligen Bundessprecher*innen auf dem "FÖJ als Projektjahr" liegen. Hintergründe dazu </w:t>
      </w:r>
      <w:r w:rsidRPr="00881030">
        <w:rPr>
          <w:color w:val="333333"/>
          <w:shd w:val="clear" w:color="auto" w:fill="FFFFFF"/>
        </w:rPr>
        <w:t>findest Du </w:t>
      </w:r>
      <w:hyperlink r:id="rId17" w:tgtFrame="_blank" w:history="1">
        <w:r w:rsidRPr="00881030">
          <w:rPr>
            <w:color w:val="0069A6"/>
            <w:u w:val="single"/>
            <w:shd w:val="clear" w:color="auto" w:fill="FFFFFF"/>
          </w:rPr>
          <w:t>hier</w:t>
        </w:r>
      </w:hyperlink>
      <w:r w:rsidRPr="00881030">
        <w:rPr>
          <w:rFonts w:ascii="Courier New" w:hAnsi="Courier New" w:cs="Courier New"/>
          <w:color w:val="333333"/>
          <w:sz w:val="20"/>
          <w:szCs w:val="20"/>
        </w:rPr>
        <w:br/>
      </w:r>
      <w:r w:rsidRPr="00881030">
        <w:rPr>
          <w:color w:val="333333"/>
          <w:shd w:val="clear" w:color="auto" w:fill="FFFFFF"/>
        </w:rPr>
        <w:t>Wenn Du inhaltliche Anregungen hast oder Dich einbringen möchtest, melde Dich beim Vorstand: </w:t>
      </w:r>
      <w:hyperlink r:id="rId18" w:history="1">
        <w:r w:rsidRPr="00881030">
          <w:rPr>
            <w:color w:val="0069A6"/>
            <w:u w:val="single"/>
            <w:shd w:val="clear" w:color="auto" w:fill="FFFFFF"/>
          </w:rPr>
          <w:t>vorstand@foej-aktiv.de</w:t>
        </w:r>
      </w:hyperlink>
    </w:p>
    <w:p w14:paraId="1224FD3D" w14:textId="3013BED7" w:rsidR="00881030" w:rsidRDefault="00881030" w:rsidP="00A55723">
      <w:pPr>
        <w:rPr>
          <w:color w:val="333333"/>
          <w:shd w:val="clear" w:color="auto" w:fill="FFFFFF"/>
        </w:rPr>
      </w:pPr>
    </w:p>
    <w:p w14:paraId="008D01FF" w14:textId="3C92367B" w:rsidR="00881030" w:rsidRDefault="00881030" w:rsidP="00A55723">
      <w:pPr>
        <w:rPr>
          <w:color w:val="333333"/>
          <w:shd w:val="clear" w:color="auto" w:fill="FFFFFF"/>
        </w:rPr>
      </w:pPr>
    </w:p>
    <w:p w14:paraId="5040D1EB" w14:textId="10712DFA" w:rsidR="00881030" w:rsidRDefault="00881030" w:rsidP="00A55723">
      <w:pPr>
        <w:rPr>
          <w:b/>
          <w:color w:val="333333"/>
          <w:shd w:val="clear" w:color="auto" w:fill="FFFFFF"/>
        </w:rPr>
      </w:pPr>
      <w:r>
        <w:rPr>
          <w:b/>
          <w:color w:val="333333"/>
          <w:shd w:val="clear" w:color="auto" w:fill="FFFFFF"/>
        </w:rPr>
        <w:t>„Wir haben es satt!“ Demo 2021 und Vernetzungstreffen</w:t>
      </w:r>
    </w:p>
    <w:p w14:paraId="54EEBACF" w14:textId="1EE45AC8" w:rsidR="00881030" w:rsidRDefault="00881030" w:rsidP="00A55723">
      <w:pPr>
        <w:rPr>
          <w:color w:val="333333"/>
          <w:shd w:val="clear" w:color="auto" w:fill="FFFFFF"/>
        </w:rPr>
      </w:pPr>
      <w:r w:rsidRPr="00881030">
        <w:rPr>
          <w:color w:val="333333"/>
          <w:shd w:val="clear" w:color="auto" w:fill="FFFFFF"/>
        </w:rPr>
        <w:t>Auch 2021 geht der Protest für eine nachhaltige Agrarwende weiter. Auch wenn am 16.01.2021 keine Großdemo stattfinden kann, ein Protest ist natürlich trotzdem geplant. Alle Infos dazu findet ihr </w:t>
      </w:r>
      <w:hyperlink r:id="rId19" w:tgtFrame="_blank" w:history="1">
        <w:r w:rsidRPr="00881030">
          <w:rPr>
            <w:color w:val="0069A6"/>
            <w:u w:val="single"/>
            <w:shd w:val="clear" w:color="auto" w:fill="FFFFFF"/>
          </w:rPr>
          <w:t>hier</w:t>
        </w:r>
      </w:hyperlink>
      <w:r w:rsidRPr="00881030">
        <w:rPr>
          <w:color w:val="333333"/>
          <w:shd w:val="clear" w:color="auto" w:fill="FFFFFF"/>
        </w:rPr>
        <w:t>. Der Vorteil an einem dezentralen Protest ist natürlich, dass auch alle teilnehmen können, die sonst keine Möglichkeit haben, nach Berlin zu fahren. Lasst uns so laut sein, wie noch nie!!</w:t>
      </w:r>
      <w:r w:rsidRPr="00881030">
        <w:rPr>
          <w:rFonts w:ascii="Courier New" w:hAnsi="Courier New" w:cs="Courier New"/>
          <w:color w:val="333333"/>
          <w:sz w:val="20"/>
          <w:szCs w:val="20"/>
        </w:rPr>
        <w:br/>
      </w:r>
      <w:r w:rsidRPr="00881030">
        <w:rPr>
          <w:color w:val="333333"/>
          <w:shd w:val="clear" w:color="auto" w:fill="FFFFFF"/>
        </w:rPr>
        <w:t>Ohne Demo können wir natürlich keinen FÖJ-Block stellen, doch unser Ziel ist es auch dieses Jahr wieder eine Vernetzung zwischen Ehemaligen und aktuellem Jahrgang hinzubekommen. Vermutlich wird es ähnlich dem digitalen Vereinstreffen über den Vereins-Discord die Möglichkeit zum Kennenlernen, Plaudern und Planen geben. Informationen dazu kommen in Kürze.</w:t>
      </w:r>
    </w:p>
    <w:p w14:paraId="397B6241" w14:textId="4D7528E9" w:rsidR="00881030" w:rsidRDefault="00881030" w:rsidP="00A55723">
      <w:pPr>
        <w:rPr>
          <w:color w:val="333333"/>
          <w:shd w:val="clear" w:color="auto" w:fill="FFFFFF"/>
        </w:rPr>
      </w:pPr>
    </w:p>
    <w:p w14:paraId="22AF4F8F" w14:textId="3A8BDD6B" w:rsidR="00881030" w:rsidRDefault="00881030" w:rsidP="00A55723">
      <w:pPr>
        <w:rPr>
          <w:color w:val="333333"/>
          <w:shd w:val="clear" w:color="auto" w:fill="FFFFFF"/>
        </w:rPr>
      </w:pPr>
    </w:p>
    <w:p w14:paraId="22BA1BC1" w14:textId="16AF31A4" w:rsidR="00881030" w:rsidRDefault="00881030" w:rsidP="00A55723">
      <w:pPr>
        <w:rPr>
          <w:b/>
          <w:color w:val="333333"/>
          <w:shd w:val="clear" w:color="auto" w:fill="FFFFFF"/>
        </w:rPr>
      </w:pPr>
      <w:r>
        <w:rPr>
          <w:b/>
          <w:color w:val="333333"/>
          <w:shd w:val="clear" w:color="auto" w:fill="FFFFFF"/>
        </w:rPr>
        <w:t>Lovis Segeltörn</w:t>
      </w:r>
    </w:p>
    <w:p w14:paraId="5A1016C0" w14:textId="42516E11" w:rsidR="00881030" w:rsidRDefault="00881030" w:rsidP="00A55723">
      <w:r w:rsidRPr="00881030">
        <w:rPr>
          <w:color w:val="333333"/>
          <w:shd w:val="clear" w:color="auto" w:fill="FFFFFF"/>
        </w:rPr>
        <w:t xml:space="preserve">Auch das nächste Jahr wird es wieder einen Segeltörn für ehemalige FÖJler*innen und </w:t>
      </w:r>
      <w:r w:rsidRPr="00881030">
        <w:rPr>
          <w:color w:val="333333"/>
          <w:shd w:val="clear" w:color="auto" w:fill="FFFFFF"/>
        </w:rPr>
        <w:lastRenderedPageBreak/>
        <w:t>öBFDler*innen geben. Der Segeltörn unter dem Thema AkzepTANZ wird vom 18.09.2021 bis zum 25.09.2021 stattfinden. Anmelden könnt ihr euch bis zum 29.02.2021 unter </w:t>
      </w:r>
      <w:hyperlink r:id="rId20" w:history="1">
        <w:r w:rsidRPr="00881030">
          <w:rPr>
            <w:color w:val="0069A6"/>
            <w:u w:val="single"/>
            <w:shd w:val="clear" w:color="auto" w:fill="FFFFFF"/>
          </w:rPr>
          <w:t>akzeptanz@foej-aktiv.de</w:t>
        </w:r>
      </w:hyperlink>
    </w:p>
    <w:p w14:paraId="48F85B31" w14:textId="7ACF388B" w:rsidR="00881030" w:rsidRDefault="00881030" w:rsidP="00A55723"/>
    <w:p w14:paraId="7AB93337" w14:textId="2DEEB599" w:rsidR="00881030" w:rsidRDefault="00881030" w:rsidP="00A55723"/>
    <w:p w14:paraId="39B988B9" w14:textId="0C2EC783" w:rsidR="00881030" w:rsidRDefault="00881030" w:rsidP="00A55723">
      <w:pPr>
        <w:rPr>
          <w:b/>
        </w:rPr>
      </w:pPr>
      <w:r>
        <w:rPr>
          <w:b/>
        </w:rPr>
        <w:t>Zoom für den Verein</w:t>
      </w:r>
    </w:p>
    <w:p w14:paraId="79A8B4BE" w14:textId="23FBE28A" w:rsidR="00881030" w:rsidRPr="00881030" w:rsidRDefault="00881030" w:rsidP="00A55723">
      <w:pPr>
        <w:rPr>
          <w:b/>
          <w:color w:val="333333"/>
          <w:shd w:val="clear" w:color="auto" w:fill="FFFFFF"/>
        </w:rPr>
      </w:pPr>
      <w:r w:rsidRPr="00881030">
        <w:rPr>
          <w:color w:val="333333"/>
          <w:shd w:val="clear" w:color="auto" w:fill="FFFFFF"/>
        </w:rPr>
        <w:t>Fast alle kennen es spätestens seit Uni, Arbeit und Ehrenamt hauptsächlich digital stattfinden. Und auch im Vorstand wird durch Corona oft auf Zoom als Plattform für den regelmäßigen Austausch zurückgegriffen. Bis zur digitalen Mitgliederversammlung konnten wir dabei immer freundlicherweise auf Uni-Konten zugreifen. Jetzt haben wir uns im neugewählten Vorstand dazu entschlossen, dem FÖJ-AKTIV e.V. einen eigenen Zoom-Zugang zu gönnen. Wenn du also für deinen Arbeitskreis oder sonstige Form der Vereinsarbeit mal einen Zoom-Raum brauchst melde dich einfach unter </w:t>
      </w:r>
      <w:hyperlink r:id="rId21" w:history="1">
        <w:r w:rsidRPr="00881030">
          <w:rPr>
            <w:color w:val="0069A6"/>
            <w:u w:val="single"/>
            <w:shd w:val="clear" w:color="auto" w:fill="FFFFFF"/>
          </w:rPr>
          <w:t>vorstand@foej-aktiv.de</w:t>
        </w:r>
      </w:hyperlink>
      <w:r w:rsidRPr="00881030">
        <w:rPr>
          <w:color w:val="333333"/>
          <w:shd w:val="clear" w:color="auto" w:fill="FFFFFF"/>
        </w:rPr>
        <w:t>.</w:t>
      </w:r>
    </w:p>
    <w:sectPr w:rsidR="00881030" w:rsidRPr="00881030" w:rsidSect="00A55723">
      <w:type w:val="continuous"/>
      <w:pgSz w:w="11906" w:h="16838"/>
      <w:pgMar w:top="0" w:right="626" w:bottom="1920" w:left="141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1D318" w14:textId="77777777" w:rsidR="00D27FA3" w:rsidRDefault="00D27FA3" w:rsidP="00A55723">
      <w:r>
        <w:separator/>
      </w:r>
    </w:p>
    <w:p w14:paraId="7A5C09E5" w14:textId="77777777" w:rsidR="00D27FA3" w:rsidRDefault="00D27FA3" w:rsidP="00A55723"/>
  </w:endnote>
  <w:endnote w:type="continuationSeparator" w:id="0">
    <w:p w14:paraId="3C37BE14" w14:textId="77777777" w:rsidR="00D27FA3" w:rsidRDefault="00D27FA3" w:rsidP="00A55723">
      <w:r>
        <w:continuationSeparator/>
      </w:r>
    </w:p>
    <w:p w14:paraId="4183D8E3" w14:textId="77777777" w:rsidR="00D27FA3" w:rsidRDefault="00D27FA3" w:rsidP="00A55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Beyrut Roman">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10" w:type="dxa"/>
      <w:tblInd w:w="8872" w:type="dxa"/>
      <w:tblBorders>
        <w:top w:val="single" w:sz="8" w:space="0" w:color="9FC20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tblGrid>
    <w:tr w:rsidR="00EF18FF" w:rsidRPr="00671323" w14:paraId="32FDF696" w14:textId="77777777" w:rsidTr="00D447B0">
      <w:trPr>
        <w:trHeight w:val="112"/>
      </w:trPr>
      <w:tc>
        <w:tcPr>
          <w:tcW w:w="1010" w:type="dxa"/>
        </w:tcPr>
        <w:p w14:paraId="03DF9258" w14:textId="77777777" w:rsidR="00EF18FF" w:rsidRPr="0001776C" w:rsidRDefault="00EF18FF" w:rsidP="00A55723">
          <w:pPr>
            <w:pStyle w:val="TabelleFusszeile"/>
          </w:pPr>
          <w:r w:rsidRPr="00A016AD">
            <w:t>Seite:</w:t>
          </w:r>
          <w:r w:rsidRPr="00A016AD">
            <w:br/>
          </w:r>
          <w:r w:rsidR="001A5E7E">
            <w:fldChar w:fldCharType="begin"/>
          </w:r>
          <w:r w:rsidR="001A5E7E">
            <w:instrText xml:space="preserve"> PAGE </w:instrText>
          </w:r>
          <w:r w:rsidR="001A5E7E">
            <w:fldChar w:fldCharType="separate"/>
          </w:r>
          <w:r w:rsidR="00494F56">
            <w:rPr>
              <w:noProof/>
            </w:rPr>
            <w:t>1</w:t>
          </w:r>
          <w:r w:rsidR="001A5E7E">
            <w:rPr>
              <w:noProof/>
            </w:rPr>
            <w:fldChar w:fldCharType="end"/>
          </w:r>
          <w:r w:rsidRPr="00A016AD">
            <w:t xml:space="preserve"> von </w:t>
          </w:r>
          <w:r w:rsidR="001A5E7E">
            <w:fldChar w:fldCharType="begin"/>
          </w:r>
          <w:r w:rsidR="001A5E7E">
            <w:instrText xml:space="preserve"> NUMPAGES </w:instrText>
          </w:r>
          <w:r w:rsidR="001A5E7E">
            <w:fldChar w:fldCharType="separate"/>
          </w:r>
          <w:r w:rsidR="00494F56">
            <w:rPr>
              <w:noProof/>
            </w:rPr>
            <w:t>1</w:t>
          </w:r>
          <w:r w:rsidR="001A5E7E">
            <w:rPr>
              <w:noProof/>
            </w:rPr>
            <w:fldChar w:fldCharType="end"/>
          </w:r>
        </w:p>
      </w:tc>
    </w:tr>
  </w:tbl>
  <w:p w14:paraId="53E9B04F" w14:textId="77777777" w:rsidR="001B592C" w:rsidRPr="00A33D76" w:rsidRDefault="001B592C" w:rsidP="00A55723">
    <w:pPr>
      <w:pStyle w:val="TabelleFusszeile"/>
    </w:pPr>
  </w:p>
  <w:p w14:paraId="471D9C0B" w14:textId="77777777" w:rsidR="009679F9" w:rsidRDefault="009679F9" w:rsidP="00A55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CEE18" w14:textId="77777777" w:rsidR="00D27FA3" w:rsidRDefault="00D27FA3" w:rsidP="00A55723">
      <w:r>
        <w:separator/>
      </w:r>
    </w:p>
    <w:p w14:paraId="31E6CF15" w14:textId="77777777" w:rsidR="00D27FA3" w:rsidRDefault="00D27FA3" w:rsidP="00A55723"/>
  </w:footnote>
  <w:footnote w:type="continuationSeparator" w:id="0">
    <w:p w14:paraId="55FF1553" w14:textId="77777777" w:rsidR="00D27FA3" w:rsidRDefault="00D27FA3" w:rsidP="00A55723">
      <w:r>
        <w:continuationSeparator/>
      </w:r>
    </w:p>
    <w:p w14:paraId="35E1F987" w14:textId="77777777" w:rsidR="00D27FA3" w:rsidRDefault="00D27FA3" w:rsidP="00A55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65326" w14:textId="77777777" w:rsidR="002306BF" w:rsidRDefault="001A5E7E" w:rsidP="00A55723">
    <w:r>
      <w:rPr>
        <w:noProof/>
      </w:rPr>
      <w:pict w14:anchorId="25833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54210" o:spid="_x0000_s2055" type="#_x0000_t75" style="position:absolute;margin-left:0;margin-top:0;width:491.5pt;height:173.85pt;z-index:-251655168;mso-position-horizontal:center;mso-position-horizontal-relative:margin;mso-position-vertical:center;mso-position-vertical-relative:margin" o:allowincell="f">
          <v:imagedata r:id="rId1" o:title="newsletter"/>
          <w10:wrap anchorx="margin" anchory="margin"/>
        </v:shape>
      </w:pict>
    </w:r>
    <w:r w:rsidR="00C675C6">
      <w:cr/>
    </w:r>
  </w:p>
  <w:p w14:paraId="3990AE73" w14:textId="77777777" w:rsidR="009679F9" w:rsidRDefault="009679F9" w:rsidP="00A557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4"/>
    </w:tblGrid>
    <w:tr w:rsidR="00FB2E3A" w14:paraId="3E95D1EA" w14:textId="77777777" w:rsidTr="00A33D76">
      <w:trPr>
        <w:trHeight w:val="1982"/>
      </w:trPr>
      <w:tc>
        <w:tcPr>
          <w:tcW w:w="10068" w:type="dxa"/>
        </w:tcPr>
        <w:tbl>
          <w:tblPr>
            <w:tblStyle w:val="Tabellenraster"/>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8"/>
          </w:tblGrid>
          <w:tr w:rsidR="00FB2E3A" w:rsidRPr="00B81653" w14:paraId="034A4D9E" w14:textId="77777777" w:rsidTr="004000CA">
            <w:trPr>
              <w:trHeight w:val="1982"/>
            </w:trPr>
            <w:tc>
              <w:tcPr>
                <w:tcW w:w="10068" w:type="dxa"/>
              </w:tcPr>
              <w:p w14:paraId="3F08778C" w14:textId="379111BE" w:rsidR="00FB2E3A" w:rsidRPr="00B81653" w:rsidRDefault="004000CA" w:rsidP="00A55723">
                <w:pPr>
                  <w:jc w:val="right"/>
                  <w:rPr>
                    <w:rStyle w:val="Fett"/>
                  </w:rPr>
                </w:pPr>
                <w:r>
                  <w:rPr>
                    <w:noProof/>
                  </w:rPr>
                  <w:drawing>
                    <wp:anchor distT="0" distB="0" distL="114300" distR="114300" simplePos="0" relativeHeight="251663360" behindDoc="0" locked="0" layoutInCell="1" allowOverlap="1" wp14:anchorId="44ED0ED2" wp14:editId="31E911F0">
                      <wp:simplePos x="0" y="0"/>
                      <wp:positionH relativeFrom="margin">
                        <wp:posOffset>-176106</wp:posOffset>
                      </wp:positionH>
                      <wp:positionV relativeFrom="margin">
                        <wp:posOffset>254000</wp:posOffset>
                      </wp:positionV>
                      <wp:extent cx="4918710" cy="1574800"/>
                      <wp:effectExtent l="0" t="0" r="0" b="0"/>
                      <wp:wrapSquare wrapText="bothSides"/>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918710" cy="1574800"/>
                              </a:xfrm>
                              <a:prstGeom prst="rect">
                                <a:avLst/>
                              </a:prstGeom>
                            </pic:spPr>
                          </pic:pic>
                        </a:graphicData>
                      </a:graphic>
                      <wp14:sizeRelH relativeFrom="margin">
                        <wp14:pctWidth>0</wp14:pctWidth>
                      </wp14:sizeRelH>
                      <wp14:sizeRelV relativeFrom="margin">
                        <wp14:pctHeight>0</wp14:pctHeight>
                      </wp14:sizeRelV>
                    </wp:anchor>
                  </w:drawing>
                </w:r>
                <w:r w:rsidR="001A5E7E">
                  <w:rPr>
                    <w:noProof/>
                  </w:rPr>
                  <mc:AlternateContent>
                    <mc:Choice Requires="wps">
                      <w:drawing>
                        <wp:anchor distT="0" distB="0" distL="114300" distR="114300" simplePos="0" relativeHeight="251664384" behindDoc="0" locked="1" layoutInCell="1" allowOverlap="1" wp14:anchorId="1B3C6758" wp14:editId="5F3962D3">
                          <wp:simplePos x="0" y="0"/>
                          <wp:positionH relativeFrom="column">
                            <wp:posOffset>-2278380</wp:posOffset>
                          </wp:positionH>
                          <wp:positionV relativeFrom="paragraph">
                            <wp:posOffset>202565</wp:posOffset>
                          </wp:positionV>
                          <wp:extent cx="2153285" cy="455930"/>
                          <wp:effectExtent l="0" t="1905" r="254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D4B5" w14:textId="77777777" w:rsidR="004000CA" w:rsidRPr="00D447B0" w:rsidRDefault="004000CA" w:rsidP="004000CA">
                                      <w:pPr>
                                        <w:pStyle w:val="FJAbsender"/>
                                      </w:pPr>
                                      <w: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C6758" id="_x0000_t202" coordsize="21600,21600" o:spt="202" path="m,l,21600r21600,l21600,xe">
                          <v:stroke joinstyle="miter"/>
                          <v:path gradientshapeok="t" o:connecttype="rect"/>
                        </v:shapetype>
                        <v:shape id="Text Box 9" o:spid="_x0000_s1027" type="#_x0000_t202" style="position:absolute;left:0;text-align:left;margin-left:-179.4pt;margin-top:15.95pt;width:169.5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" filled="f" stroked="f">
                          <v:textbox>
                            <w:txbxContent>
                              <w:p w14:paraId="6214D4B5" w14:textId="77777777" w:rsidR="004000CA" w:rsidRPr="00D447B0" w:rsidRDefault="004000CA" w:rsidP="004000CA">
                                <w:pPr>
                                  <w:pStyle w:val="FJAbsender"/>
                                </w:pPr>
                                <w:r>
                                  <w:t>newsletter</w:t>
                                </w:r>
                              </w:p>
                            </w:txbxContent>
                          </v:textbox>
                          <w10:anchorlock/>
                        </v:shape>
                      </w:pict>
                    </mc:Fallback>
                  </mc:AlternateContent>
                </w:r>
                <w:r w:rsidRPr="00B81653">
                  <w:rPr>
                    <w:noProof/>
                  </w:rPr>
                  <w:drawing>
                    <wp:inline distT="0" distB="0" distL="0" distR="0" wp14:anchorId="49FEAE2E" wp14:editId="4A6D039C">
                      <wp:extent cx="1259525" cy="2019460"/>
                      <wp:effectExtent l="19050" t="0" r="0" b="0"/>
                      <wp:docPr id="1" name="Grafik 0" descr="Logo_bre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eit.tif"/>
                              <pic:cNvPicPr/>
                            </pic:nvPicPr>
                            <pic:blipFill>
                              <a:blip r:embed="rId2"/>
                              <a:stretch>
                                <a:fillRect/>
                              </a:stretch>
                            </pic:blipFill>
                            <pic:spPr>
                              <a:xfrm>
                                <a:off x="0" y="0"/>
                                <a:ext cx="1265986" cy="2029819"/>
                              </a:xfrm>
                              <a:prstGeom prst="rect">
                                <a:avLst/>
                              </a:prstGeom>
                              <a:noFill/>
                              <a:ln>
                                <a:noFill/>
                              </a:ln>
                            </pic:spPr>
                          </pic:pic>
                        </a:graphicData>
                      </a:graphic>
                    </wp:inline>
                  </w:drawing>
                </w:r>
              </w:p>
              <w:p w14:paraId="42DF158B" w14:textId="5C3174D7" w:rsidR="00FB2E3A" w:rsidRPr="00B81653" w:rsidRDefault="00FB2E3A" w:rsidP="00A55723">
                <w:pPr>
                  <w:rPr>
                    <w:rStyle w:val="Fett"/>
                    <w:b w:val="0"/>
                    <w:sz w:val="16"/>
                  </w:rPr>
                </w:pPr>
              </w:p>
            </w:tc>
          </w:tr>
        </w:tbl>
        <w:p w14:paraId="54904AE3" w14:textId="77777777" w:rsidR="00FB2E3A" w:rsidRDefault="00FB2E3A" w:rsidP="00A55723"/>
      </w:tc>
    </w:tr>
  </w:tbl>
  <w:p w14:paraId="14A2DA9F" w14:textId="508156C2" w:rsidR="007B5495" w:rsidRPr="009100C2" w:rsidRDefault="007B5495" w:rsidP="00A55723">
    <w:pPr>
      <w:rPr>
        <w:rStyle w:val="Fett"/>
      </w:rPr>
    </w:pPr>
  </w:p>
  <w:p w14:paraId="46A9CCB8" w14:textId="4CA3BD5B" w:rsidR="009679F9" w:rsidRPr="00D447B0" w:rsidRDefault="009679F9" w:rsidP="00A557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2A9CA" w14:textId="77777777" w:rsidR="00F74FEB" w:rsidRDefault="001A5E7E" w:rsidP="00A55723">
    <w:pPr>
      <w:pStyle w:val="Kopfzeile"/>
    </w:pPr>
    <w:r>
      <w:rPr>
        <w:noProof/>
        <w:lang w:eastAsia="de-DE"/>
      </w:rPr>
      <w:pict w14:anchorId="6F144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54209" o:spid="_x0000_s2054" type="#_x0000_t75" style="position:absolute;margin-left:0;margin-top:0;width:491.5pt;height:173.85pt;z-index:-251656192;mso-position-horizontal:center;mso-position-horizontal-relative:margin;mso-position-vertical:center;mso-position-vertical-relative:margin" o:allowincell="f">
          <v:imagedata r:id="rId1" o:title="newsle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28F"/>
    <w:multiLevelType w:val="hybridMultilevel"/>
    <w:tmpl w:val="2904DDB4"/>
    <w:lvl w:ilvl="0" w:tplc="C6B20D16">
      <w:start w:val="1"/>
      <w:numFmt w:val="decimal"/>
      <w:pStyle w:val="NewsletterInhalte"/>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1CD3387"/>
    <w:multiLevelType w:val="hybridMultilevel"/>
    <w:tmpl w:val="B844B2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450F64"/>
    <w:multiLevelType w:val="hybridMultilevel"/>
    <w:tmpl w:val="5EF68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BE618F"/>
    <w:multiLevelType w:val="multilevel"/>
    <w:tmpl w:val="B11AE39C"/>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 w15:restartNumberingAfterBreak="0">
    <w:nsid w:val="7C1575B7"/>
    <w:multiLevelType w:val="hybridMultilevel"/>
    <w:tmpl w:val="98465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D8A6FE6"/>
    <w:multiLevelType w:val="multilevel"/>
    <w:tmpl w:val="F5123CA6"/>
    <w:lvl w:ilvl="0">
      <w:start w:val="1"/>
      <w:numFmt w:val="decimal"/>
      <w:lvlText w:val="%1"/>
      <w:lvlJc w:val="left"/>
      <w:pPr>
        <w:tabs>
          <w:tab w:val="num" w:pos="680"/>
        </w:tabs>
        <w:ind w:left="680" w:hanging="680"/>
      </w:p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2160"/>
        </w:tabs>
        <w:ind w:left="1584" w:hanging="1584"/>
      </w:pPr>
    </w:lvl>
  </w:abstractNum>
  <w:abstractNum w:abstractNumId="6" w15:restartNumberingAfterBreak="0">
    <w:nsid w:val="7F727B39"/>
    <w:multiLevelType w:val="hybridMultilevel"/>
    <w:tmpl w:val="07EE83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2"/>
  </w:num>
  <w:num w:numId="47">
    <w:abstractNumId w:val="6"/>
  </w:num>
  <w:num w:numId="48">
    <w:abstractNumId w:val="4"/>
  </w:num>
  <w:num w:numId="49">
    <w:abstractNumId w:val="0"/>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708"/>
  <w:hyphenationZone w:val="425"/>
  <w:characterSpacingControl w:val="doNotCompress"/>
  <w:hdrShapeDefaults>
    <o:shapedefaults v:ext="edit" spidmax="2058">
      <o:colormru v:ext="edit" colors="white"/>
      <o:colormenu v:ext="edit" stroke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A3"/>
    <w:rsid w:val="000117B9"/>
    <w:rsid w:val="00015897"/>
    <w:rsid w:val="0001776C"/>
    <w:rsid w:val="0005427D"/>
    <w:rsid w:val="00056B3C"/>
    <w:rsid w:val="000727DB"/>
    <w:rsid w:val="0007644A"/>
    <w:rsid w:val="000B2070"/>
    <w:rsid w:val="000C7799"/>
    <w:rsid w:val="000D16DA"/>
    <w:rsid w:val="000F4155"/>
    <w:rsid w:val="000F6F25"/>
    <w:rsid w:val="0010152F"/>
    <w:rsid w:val="00146B45"/>
    <w:rsid w:val="001A0715"/>
    <w:rsid w:val="001A5E7E"/>
    <w:rsid w:val="001B592C"/>
    <w:rsid w:val="001D079D"/>
    <w:rsid w:val="001D6EE6"/>
    <w:rsid w:val="001E085D"/>
    <w:rsid w:val="001F316B"/>
    <w:rsid w:val="00200701"/>
    <w:rsid w:val="002306BF"/>
    <w:rsid w:val="002F4002"/>
    <w:rsid w:val="00302E57"/>
    <w:rsid w:val="00347137"/>
    <w:rsid w:val="003541A0"/>
    <w:rsid w:val="00395507"/>
    <w:rsid w:val="003976F5"/>
    <w:rsid w:val="003A41E9"/>
    <w:rsid w:val="004000CA"/>
    <w:rsid w:val="004035EC"/>
    <w:rsid w:val="00417531"/>
    <w:rsid w:val="00431DF4"/>
    <w:rsid w:val="00432E6A"/>
    <w:rsid w:val="00433FE4"/>
    <w:rsid w:val="00494F56"/>
    <w:rsid w:val="004C5965"/>
    <w:rsid w:val="004D3F79"/>
    <w:rsid w:val="00522927"/>
    <w:rsid w:val="00567E87"/>
    <w:rsid w:val="005B0928"/>
    <w:rsid w:val="005C026C"/>
    <w:rsid w:val="005D120A"/>
    <w:rsid w:val="00603163"/>
    <w:rsid w:val="00613AEA"/>
    <w:rsid w:val="00671323"/>
    <w:rsid w:val="00680ED0"/>
    <w:rsid w:val="00691448"/>
    <w:rsid w:val="006D104A"/>
    <w:rsid w:val="006D72FF"/>
    <w:rsid w:val="006E69CB"/>
    <w:rsid w:val="006F23E2"/>
    <w:rsid w:val="00707C2C"/>
    <w:rsid w:val="00745B58"/>
    <w:rsid w:val="00782326"/>
    <w:rsid w:val="007B5495"/>
    <w:rsid w:val="007C330F"/>
    <w:rsid w:val="007D3FA6"/>
    <w:rsid w:val="007D764D"/>
    <w:rsid w:val="00844773"/>
    <w:rsid w:val="00881030"/>
    <w:rsid w:val="00881EEC"/>
    <w:rsid w:val="008D5810"/>
    <w:rsid w:val="008E5EFA"/>
    <w:rsid w:val="008F0080"/>
    <w:rsid w:val="008F486E"/>
    <w:rsid w:val="009100C2"/>
    <w:rsid w:val="00911D16"/>
    <w:rsid w:val="009402A6"/>
    <w:rsid w:val="009535D8"/>
    <w:rsid w:val="00954FB6"/>
    <w:rsid w:val="00957941"/>
    <w:rsid w:val="009679F9"/>
    <w:rsid w:val="009A1FDC"/>
    <w:rsid w:val="009B7022"/>
    <w:rsid w:val="009C2476"/>
    <w:rsid w:val="009C4D35"/>
    <w:rsid w:val="009C68D9"/>
    <w:rsid w:val="009E6BCC"/>
    <w:rsid w:val="00A33D76"/>
    <w:rsid w:val="00A3595B"/>
    <w:rsid w:val="00A55723"/>
    <w:rsid w:val="00A91AFF"/>
    <w:rsid w:val="00A92F85"/>
    <w:rsid w:val="00AA4DE7"/>
    <w:rsid w:val="00AD6050"/>
    <w:rsid w:val="00B47C72"/>
    <w:rsid w:val="00C1672D"/>
    <w:rsid w:val="00C246F4"/>
    <w:rsid w:val="00C2496F"/>
    <w:rsid w:val="00C25EA0"/>
    <w:rsid w:val="00C444A9"/>
    <w:rsid w:val="00C675C6"/>
    <w:rsid w:val="00C930E2"/>
    <w:rsid w:val="00C95634"/>
    <w:rsid w:val="00CD60FB"/>
    <w:rsid w:val="00CE0C0D"/>
    <w:rsid w:val="00CF7FA9"/>
    <w:rsid w:val="00D27FA3"/>
    <w:rsid w:val="00D30820"/>
    <w:rsid w:val="00D447B0"/>
    <w:rsid w:val="00D81AEC"/>
    <w:rsid w:val="00D90979"/>
    <w:rsid w:val="00DD2A1F"/>
    <w:rsid w:val="00DD530A"/>
    <w:rsid w:val="00DD6E0B"/>
    <w:rsid w:val="00DE3871"/>
    <w:rsid w:val="00DF3DF4"/>
    <w:rsid w:val="00E1021D"/>
    <w:rsid w:val="00E158ED"/>
    <w:rsid w:val="00E236D2"/>
    <w:rsid w:val="00E41FDE"/>
    <w:rsid w:val="00ED0628"/>
    <w:rsid w:val="00EF18FF"/>
    <w:rsid w:val="00F102C8"/>
    <w:rsid w:val="00F263B3"/>
    <w:rsid w:val="00F27A0A"/>
    <w:rsid w:val="00F42D5D"/>
    <w:rsid w:val="00F4703C"/>
    <w:rsid w:val="00F74FEB"/>
    <w:rsid w:val="00FA281A"/>
    <w:rsid w:val="00FB1F7D"/>
    <w:rsid w:val="00FB2E3A"/>
    <w:rsid w:val="00FD6095"/>
    <w:rsid w:val="00FD79D5"/>
    <w:rsid w:val="00FE0553"/>
    <w:rsid w:val="00FE05DF"/>
    <w:rsid w:val="00FE33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white"/>
      <o:colormenu v:ext="edit" strokecolor="white"/>
    </o:shapedefaults>
    <o:shapelayout v:ext="edit">
      <o:idmap v:ext="edit" data="1"/>
    </o:shapelayout>
  </w:shapeDefaults>
  <w:decimalSymbol w:val=","/>
  <w:listSeparator w:val=";"/>
  <w14:docId w14:val="7C8C75F1"/>
  <w15:docId w15:val="{B194191A-0E16-456C-B48D-69CF75C4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lang w:val="de-DE"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55723"/>
    <w:pPr>
      <w:spacing w:line="276" w:lineRule="auto"/>
    </w:pPr>
    <w:rPr>
      <w:rFonts w:ascii="Myriad Pro" w:hAnsi="Myriad Pro"/>
      <w:color w:val="000000" w:themeColor="text1"/>
      <w:sz w:val="22"/>
      <w:szCs w:val="18"/>
    </w:rPr>
  </w:style>
  <w:style w:type="paragraph" w:styleId="berschrift1">
    <w:name w:val="heading 1"/>
    <w:basedOn w:val="Standard"/>
    <w:next w:val="berschrift2"/>
    <w:link w:val="berschrift1Zchn"/>
    <w:autoRedefine/>
    <w:qFormat/>
    <w:rsid w:val="00D447B0"/>
    <w:pPr>
      <w:autoSpaceDE w:val="0"/>
      <w:autoSpaceDN w:val="0"/>
      <w:adjustRightInd w:val="0"/>
      <w:spacing w:line="288" w:lineRule="auto"/>
      <w:ind w:left="425"/>
      <w:textAlignment w:val="center"/>
      <w:outlineLvl w:val="0"/>
    </w:pPr>
    <w:rPr>
      <w:rFonts w:cs="Myriad Pro"/>
      <w:color w:val="000000"/>
      <w:szCs w:val="24"/>
    </w:rPr>
  </w:style>
  <w:style w:type="paragraph" w:styleId="berschrift2">
    <w:name w:val="heading 2"/>
    <w:basedOn w:val="berschrift1"/>
    <w:next w:val="Standard"/>
    <w:link w:val="berschrift2Zchn"/>
    <w:autoRedefine/>
    <w:qFormat/>
    <w:rsid w:val="00FE0553"/>
    <w:pPr>
      <w:numPr>
        <w:ilvl w:val="1"/>
      </w:numPr>
      <w:tabs>
        <w:tab w:val="left" w:pos="851"/>
      </w:tabs>
      <w:ind w:left="425"/>
      <w:jc w:val="both"/>
      <w:outlineLvl w:val="1"/>
    </w:pPr>
    <w:rPr>
      <w:iCs/>
      <w:sz w:val="20"/>
      <w:szCs w:val="20"/>
    </w:rPr>
  </w:style>
  <w:style w:type="paragraph" w:styleId="berschrift3">
    <w:name w:val="heading 3"/>
    <w:basedOn w:val="berschrift2"/>
    <w:next w:val="Standard"/>
    <w:link w:val="berschrift3Zchn"/>
    <w:autoRedefine/>
    <w:qFormat/>
    <w:rsid w:val="00FE0553"/>
    <w:pPr>
      <w:numPr>
        <w:ilvl w:val="2"/>
      </w:numPr>
      <w:tabs>
        <w:tab w:val="clear" w:pos="851"/>
      </w:tabs>
      <w:spacing w:before="120"/>
      <w:ind w:left="425"/>
      <w:jc w:val="left"/>
      <w:outlineLvl w:val="2"/>
    </w:pPr>
    <w:rPr>
      <w:rFonts w:eastAsia="Times New Roman"/>
      <w:bCs/>
      <w:szCs w:val="26"/>
    </w:rPr>
  </w:style>
  <w:style w:type="paragraph" w:styleId="berschrift4">
    <w:name w:val="heading 4"/>
    <w:basedOn w:val="berschrift3"/>
    <w:next w:val="Standard"/>
    <w:link w:val="berschrift4Zchn"/>
    <w:autoRedefine/>
    <w:qFormat/>
    <w:rsid w:val="00FE0553"/>
    <w:pPr>
      <w:numPr>
        <w:ilvl w:val="3"/>
      </w:numPr>
      <w:spacing w:after="60"/>
      <w:ind w:left="425"/>
      <w:outlineLvl w:val="3"/>
    </w:pPr>
    <w:rPr>
      <w:bCs w:val="0"/>
      <w:i/>
      <w:szCs w:val="28"/>
    </w:rPr>
  </w:style>
  <w:style w:type="paragraph" w:styleId="berschrift5">
    <w:name w:val="heading 5"/>
    <w:basedOn w:val="Standard"/>
    <w:next w:val="Standard"/>
    <w:link w:val="berschrift5Zchn"/>
    <w:qFormat/>
    <w:rsid w:val="00FE0553"/>
    <w:pPr>
      <w:numPr>
        <w:ilvl w:val="4"/>
        <w:numId w:val="45"/>
      </w:numPr>
      <w:spacing w:after="60"/>
      <w:outlineLvl w:val="4"/>
    </w:pPr>
    <w:rPr>
      <w:b/>
      <w:bCs/>
      <w:i/>
      <w:iCs/>
      <w:sz w:val="26"/>
      <w:szCs w:val="26"/>
    </w:rPr>
  </w:style>
  <w:style w:type="paragraph" w:styleId="berschrift6">
    <w:name w:val="heading 6"/>
    <w:basedOn w:val="Standard"/>
    <w:next w:val="Standard"/>
    <w:link w:val="berschrift6Zchn"/>
    <w:qFormat/>
    <w:rsid w:val="00FE0553"/>
    <w:pPr>
      <w:numPr>
        <w:ilvl w:val="5"/>
        <w:numId w:val="45"/>
      </w:numPr>
      <w:spacing w:after="60"/>
      <w:outlineLvl w:val="5"/>
    </w:pPr>
    <w:rPr>
      <w:rFonts w:ascii="Times New Roman" w:hAnsi="Times New Roman"/>
      <w:b/>
      <w:bCs/>
    </w:rPr>
  </w:style>
  <w:style w:type="paragraph" w:styleId="berschrift7">
    <w:name w:val="heading 7"/>
    <w:basedOn w:val="Standard"/>
    <w:next w:val="Standard"/>
    <w:link w:val="berschrift7Zchn"/>
    <w:qFormat/>
    <w:rsid w:val="00FE0553"/>
    <w:pPr>
      <w:numPr>
        <w:ilvl w:val="6"/>
        <w:numId w:val="45"/>
      </w:numPr>
      <w:spacing w:after="60"/>
      <w:outlineLvl w:val="6"/>
    </w:pPr>
    <w:rPr>
      <w:rFonts w:ascii="Times New Roman" w:hAnsi="Times New Roman"/>
      <w:sz w:val="24"/>
      <w:szCs w:val="24"/>
    </w:rPr>
  </w:style>
  <w:style w:type="paragraph" w:styleId="berschrift8">
    <w:name w:val="heading 8"/>
    <w:basedOn w:val="Standard"/>
    <w:next w:val="Standard"/>
    <w:link w:val="berschrift8Zchn"/>
    <w:qFormat/>
    <w:rsid w:val="00FE0553"/>
    <w:pPr>
      <w:numPr>
        <w:ilvl w:val="7"/>
        <w:numId w:val="45"/>
      </w:numPr>
      <w:spacing w:after="60"/>
      <w:outlineLvl w:val="7"/>
    </w:pPr>
    <w:rPr>
      <w:rFonts w:ascii="Times New Roman" w:hAnsi="Times New Roman"/>
      <w:i/>
      <w:iCs/>
      <w:sz w:val="24"/>
      <w:szCs w:val="24"/>
    </w:rPr>
  </w:style>
  <w:style w:type="paragraph" w:styleId="berschrift9">
    <w:name w:val="heading 9"/>
    <w:basedOn w:val="Standard"/>
    <w:next w:val="Standard"/>
    <w:link w:val="berschrift9Zchn"/>
    <w:qFormat/>
    <w:rsid w:val="00FE0553"/>
    <w:pPr>
      <w:numPr>
        <w:ilvl w:val="8"/>
        <w:numId w:val="45"/>
      </w:numPr>
      <w:spacing w:after="6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447B0"/>
    <w:rPr>
      <w:rFonts w:ascii="Myriad Pro" w:hAnsi="Myriad Pro" w:cs="Myriad Pro"/>
      <w:color w:val="000000"/>
      <w:szCs w:val="24"/>
    </w:rPr>
  </w:style>
  <w:style w:type="character" w:customStyle="1" w:styleId="berschrift2Zchn">
    <w:name w:val="Überschrift 2 Zchn"/>
    <w:basedOn w:val="Absatz-Standardschriftart"/>
    <w:link w:val="berschrift2"/>
    <w:rsid w:val="00FE0553"/>
    <w:rPr>
      <w:rFonts w:ascii="Arial" w:eastAsiaTheme="majorEastAsia" w:hAnsi="Arial" w:cs="Arial"/>
      <w:b/>
      <w:iCs/>
      <w:kern w:val="32"/>
      <w:lang w:eastAsia="en-US"/>
    </w:rPr>
  </w:style>
  <w:style w:type="character" w:styleId="Fett">
    <w:name w:val="Strong"/>
    <w:uiPriority w:val="22"/>
    <w:qFormat/>
    <w:rsid w:val="0007644A"/>
    <w:rPr>
      <w:rFonts w:ascii="Myriad Pro" w:hAnsi="Myriad Pro"/>
      <w:b/>
      <w:sz w:val="18"/>
    </w:rPr>
  </w:style>
  <w:style w:type="paragraph" w:styleId="Listenabsatz">
    <w:name w:val="List Paragraph"/>
    <w:basedOn w:val="Standard"/>
    <w:uiPriority w:val="34"/>
    <w:qFormat/>
    <w:rsid w:val="00DF3DF4"/>
    <w:pPr>
      <w:ind w:left="720"/>
      <w:contextualSpacing/>
    </w:pPr>
  </w:style>
  <w:style w:type="character" w:customStyle="1" w:styleId="berschrift3Zchn">
    <w:name w:val="Überschrift 3 Zchn"/>
    <w:basedOn w:val="berschrift2Zchn"/>
    <w:link w:val="berschrift3"/>
    <w:rsid w:val="00FE0553"/>
    <w:rPr>
      <w:rFonts w:ascii="Arial" w:eastAsia="Times New Roman" w:hAnsi="Arial" w:cs="Arial"/>
      <w:b/>
      <w:bCs/>
      <w:iCs/>
      <w:kern w:val="32"/>
      <w:szCs w:val="26"/>
      <w:lang w:eastAsia="en-US"/>
    </w:rPr>
  </w:style>
  <w:style w:type="character" w:customStyle="1" w:styleId="berschrift4Zchn">
    <w:name w:val="Überschrift 4 Zchn"/>
    <w:basedOn w:val="Absatz-Standardschriftart"/>
    <w:link w:val="berschrift4"/>
    <w:rsid w:val="00C444A9"/>
    <w:rPr>
      <w:rFonts w:ascii="Arial" w:eastAsia="Times New Roman" w:hAnsi="Arial" w:cs="Arial"/>
      <w:i/>
      <w:iCs/>
      <w:kern w:val="32"/>
      <w:szCs w:val="28"/>
      <w:lang w:eastAsia="en-US"/>
    </w:rPr>
  </w:style>
  <w:style w:type="character" w:customStyle="1" w:styleId="berschrift5Zchn">
    <w:name w:val="Überschrift 5 Zchn"/>
    <w:basedOn w:val="Absatz-Standardschriftart"/>
    <w:link w:val="berschrift5"/>
    <w:rsid w:val="00C444A9"/>
    <w:rPr>
      <w:rFonts w:ascii="Arial" w:eastAsia="Times New Roman" w:hAnsi="Arial"/>
      <w:b/>
      <w:bCs/>
      <w:i/>
      <w:iCs/>
      <w:sz w:val="26"/>
      <w:szCs w:val="26"/>
      <w:lang w:eastAsia="en-US"/>
    </w:rPr>
  </w:style>
  <w:style w:type="character" w:customStyle="1" w:styleId="berschrift6Zchn">
    <w:name w:val="Überschrift 6 Zchn"/>
    <w:basedOn w:val="Absatz-Standardschriftart"/>
    <w:link w:val="berschrift6"/>
    <w:rsid w:val="00C444A9"/>
    <w:rPr>
      <w:rFonts w:ascii="Times New Roman" w:eastAsia="Times New Roman" w:hAnsi="Times New Roman"/>
      <w:b/>
      <w:bCs/>
      <w:szCs w:val="22"/>
      <w:lang w:eastAsia="en-US"/>
    </w:rPr>
  </w:style>
  <w:style w:type="character" w:customStyle="1" w:styleId="berschrift7Zchn">
    <w:name w:val="Überschrift 7 Zchn"/>
    <w:basedOn w:val="Absatz-Standardschriftart"/>
    <w:link w:val="berschrift7"/>
    <w:rsid w:val="00C444A9"/>
    <w:rPr>
      <w:rFonts w:ascii="Times New Roman" w:eastAsia="Times New Roman" w:hAnsi="Times New Roman"/>
      <w:sz w:val="24"/>
      <w:szCs w:val="24"/>
      <w:lang w:eastAsia="en-US"/>
    </w:rPr>
  </w:style>
  <w:style w:type="character" w:customStyle="1" w:styleId="berschrift8Zchn">
    <w:name w:val="Überschrift 8 Zchn"/>
    <w:basedOn w:val="Absatz-Standardschriftart"/>
    <w:link w:val="berschrift8"/>
    <w:rsid w:val="00C444A9"/>
    <w:rPr>
      <w:rFonts w:ascii="Times New Roman" w:eastAsia="Times New Roman" w:hAnsi="Times New Roman"/>
      <w:i/>
      <w:iCs/>
      <w:sz w:val="24"/>
      <w:szCs w:val="24"/>
      <w:lang w:eastAsia="en-US"/>
    </w:rPr>
  </w:style>
  <w:style w:type="character" w:customStyle="1" w:styleId="berschrift9Zchn">
    <w:name w:val="Überschrift 9 Zchn"/>
    <w:basedOn w:val="Absatz-Standardschriftart"/>
    <w:link w:val="berschrift9"/>
    <w:rsid w:val="00C444A9"/>
    <w:rPr>
      <w:rFonts w:ascii="Arial" w:eastAsia="Times New Roman" w:hAnsi="Arial" w:cs="Arial"/>
      <w:szCs w:val="22"/>
      <w:lang w:eastAsia="en-US"/>
    </w:rPr>
  </w:style>
  <w:style w:type="paragraph" w:styleId="Beschriftung">
    <w:name w:val="caption"/>
    <w:basedOn w:val="Standard"/>
    <w:next w:val="Standard"/>
    <w:semiHidden/>
    <w:unhideWhenUsed/>
    <w:qFormat/>
    <w:rsid w:val="001A0715"/>
    <w:pPr>
      <w:spacing w:after="200"/>
    </w:pPr>
    <w:rPr>
      <w:b/>
      <w:bCs/>
      <w:color w:val="4F81BD" w:themeColor="accent1"/>
      <w:sz w:val="18"/>
    </w:rPr>
  </w:style>
  <w:style w:type="paragraph" w:styleId="Titel">
    <w:name w:val="Title"/>
    <w:basedOn w:val="ProtokollTabelle"/>
    <w:link w:val="TitelZchn"/>
    <w:qFormat/>
    <w:rsid w:val="00A55723"/>
    <w:rPr>
      <w:b/>
      <w:sz w:val="52"/>
      <w:szCs w:val="52"/>
    </w:rPr>
  </w:style>
  <w:style w:type="character" w:customStyle="1" w:styleId="TitelZchn">
    <w:name w:val="Titel Zchn"/>
    <w:basedOn w:val="Absatz-Standardschriftart"/>
    <w:link w:val="Titel"/>
    <w:rsid w:val="00A55723"/>
    <w:rPr>
      <w:rFonts w:ascii="Myriad Pro" w:hAnsi="Myriad Pro" w:cs="Myriad Pro"/>
      <w:b/>
      <w:color w:val="000000"/>
      <w:sz w:val="52"/>
      <w:szCs w:val="52"/>
    </w:rPr>
  </w:style>
  <w:style w:type="paragraph" w:styleId="Untertitel">
    <w:name w:val="Subtitle"/>
    <w:basedOn w:val="Standard"/>
    <w:link w:val="UntertitelZchn"/>
    <w:qFormat/>
    <w:rsid w:val="001A0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C444A9"/>
    <w:rPr>
      <w:rFonts w:asciiTheme="majorHAnsi" w:eastAsiaTheme="majorEastAsia" w:hAnsiTheme="majorHAnsi" w:cstheme="majorBidi"/>
      <w:i/>
      <w:iCs/>
      <w:color w:val="4F81BD" w:themeColor="accent1"/>
      <w:spacing w:val="15"/>
      <w:sz w:val="24"/>
      <w:szCs w:val="24"/>
      <w:lang w:eastAsia="en-US"/>
    </w:rPr>
  </w:style>
  <w:style w:type="paragraph" w:customStyle="1" w:styleId="TimesBeyrutRoman">
    <w:name w:val="Times Beyrut Roman"/>
    <w:basedOn w:val="Standard"/>
    <w:link w:val="TimesBeyrutRomanZchn"/>
    <w:rsid w:val="00C444A9"/>
    <w:rPr>
      <w:rFonts w:ascii="Times Beyrut Roman" w:hAnsi="Times Beyrut Roman"/>
      <w:i/>
    </w:rPr>
  </w:style>
  <w:style w:type="character" w:customStyle="1" w:styleId="TimesBeyrutRomanZchn">
    <w:name w:val="Times Beyrut Roman Zchn"/>
    <w:basedOn w:val="Absatz-Standardschriftart"/>
    <w:link w:val="TimesBeyrutRoman"/>
    <w:rsid w:val="00C444A9"/>
    <w:rPr>
      <w:rFonts w:ascii="Times Beyrut Roman" w:hAnsi="Times Beyrut Roman"/>
      <w:i/>
    </w:rPr>
  </w:style>
  <w:style w:type="character" w:styleId="Hervorhebung">
    <w:name w:val="Emphasis"/>
    <w:aliases w:val="Calibri"/>
    <w:basedOn w:val="Absatz-Standardschriftart"/>
    <w:rsid w:val="00782326"/>
    <w:rPr>
      <w:i/>
      <w:iCs/>
    </w:rPr>
  </w:style>
  <w:style w:type="table" w:styleId="HelleSchattierung-Akzent3">
    <w:name w:val="Light Shading Accent 3"/>
    <w:basedOn w:val="NormaleTabelle"/>
    <w:uiPriority w:val="60"/>
    <w:rsid w:val="00D447B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fzeile">
    <w:name w:val="header"/>
    <w:basedOn w:val="FJFlietext"/>
    <w:link w:val="KopfzeileZchn"/>
    <w:unhideWhenUsed/>
    <w:rsid w:val="003A41E9"/>
    <w:rPr>
      <w:rFonts w:cs="Myriad Pro"/>
      <w:sz w:val="20"/>
      <w:szCs w:val="20"/>
    </w:rPr>
  </w:style>
  <w:style w:type="paragraph" w:styleId="Fuzeile">
    <w:name w:val="footer"/>
    <w:basedOn w:val="Standard"/>
    <w:link w:val="FuzeileZchn"/>
    <w:uiPriority w:val="99"/>
    <w:unhideWhenUsed/>
    <w:rsid w:val="009100C2"/>
    <w:pPr>
      <w:tabs>
        <w:tab w:val="center" w:pos="4536"/>
        <w:tab w:val="right" w:pos="9072"/>
      </w:tabs>
    </w:pPr>
  </w:style>
  <w:style w:type="character" w:customStyle="1" w:styleId="FuzeileZchn">
    <w:name w:val="Fußzeile Zchn"/>
    <w:basedOn w:val="Absatz-Standardschriftart"/>
    <w:link w:val="Fuzeile"/>
    <w:uiPriority w:val="99"/>
    <w:rsid w:val="009100C2"/>
    <w:rPr>
      <w:rFonts w:ascii="Arial" w:eastAsia="SimSun" w:hAnsi="Arial"/>
      <w:szCs w:val="22"/>
    </w:rPr>
  </w:style>
  <w:style w:type="paragraph" w:styleId="Sprechblasentext">
    <w:name w:val="Balloon Text"/>
    <w:basedOn w:val="Standard"/>
    <w:link w:val="SprechblasentextZchn"/>
    <w:uiPriority w:val="99"/>
    <w:semiHidden/>
    <w:unhideWhenUsed/>
    <w:rsid w:val="009100C2"/>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9100C2"/>
    <w:rPr>
      <w:rFonts w:ascii="Tahoma" w:eastAsia="SimSun" w:hAnsi="Tahoma" w:cs="Tahoma"/>
      <w:sz w:val="16"/>
      <w:szCs w:val="16"/>
    </w:rPr>
  </w:style>
  <w:style w:type="paragraph" w:customStyle="1" w:styleId="TabelleOben">
    <w:name w:val="Tabelle | Oben"/>
    <w:basedOn w:val="Standard"/>
    <w:rsid w:val="009100C2"/>
    <w:pPr>
      <w:spacing w:before="60" w:after="60"/>
    </w:pPr>
    <w:rPr>
      <w:b/>
      <w:sz w:val="20"/>
      <w:szCs w:val="20"/>
    </w:rPr>
  </w:style>
  <w:style w:type="table" w:styleId="TabelleRaster2">
    <w:name w:val="Table Grid 2"/>
    <w:basedOn w:val="NormaleTabelle"/>
    <w:rsid w:val="009100C2"/>
    <w:pPr>
      <w:spacing w:before="240" w:line="276" w:lineRule="auto"/>
    </w:pPr>
    <w:rPr>
      <w:rFonts w:eastAsia="Calibri"/>
      <w:lang w:eastAsia="de-DE"/>
    </w:rPr>
    <w:tblPr>
      <w:tblBorders>
        <w:insideH w:val="single" w:sz="6" w:space="0" w:color="A6A6A6" w:themeColor="background1" w:themeShade="A6"/>
        <w:insideV w:val="single" w:sz="6" w:space="0" w:color="A6A6A6" w:themeColor="background1" w:themeShade="A6"/>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alendar2">
    <w:name w:val="Calendar 2"/>
    <w:basedOn w:val="NormaleTabelle"/>
    <w:uiPriority w:val="99"/>
    <w:qFormat/>
    <w:rsid w:val="00A33D76"/>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HTMLVorformatiert">
    <w:name w:val="HTML Preformatted"/>
    <w:basedOn w:val="Standard"/>
    <w:link w:val="HTMLVorformatiertZchn"/>
    <w:uiPriority w:val="99"/>
    <w:semiHidden/>
    <w:unhideWhenUsed/>
    <w:rsid w:val="00957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57941"/>
    <w:rPr>
      <w:rFonts w:ascii="Courier New" w:eastAsia="Times New Roman" w:hAnsi="Courier New" w:cs="Courier New"/>
      <w:lang w:eastAsia="de-DE"/>
    </w:rPr>
  </w:style>
  <w:style w:type="character" w:styleId="Hyperlink">
    <w:name w:val="Hyperlink"/>
    <w:basedOn w:val="Absatz-Standardschriftart"/>
    <w:uiPriority w:val="99"/>
    <w:unhideWhenUsed/>
    <w:rsid w:val="00957941"/>
    <w:rPr>
      <w:color w:val="0000FF"/>
      <w:u w:val="single"/>
    </w:rPr>
  </w:style>
  <w:style w:type="table" w:styleId="Tabellenraster">
    <w:name w:val="Table Grid"/>
    <w:basedOn w:val="NormaleTabelle"/>
    <w:uiPriority w:val="59"/>
    <w:rsid w:val="00FE335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JAbsender">
    <w:name w:val="FÖJ | Absender"/>
    <w:basedOn w:val="Standard"/>
    <w:qFormat/>
    <w:rsid w:val="00D447B0"/>
    <w:pPr>
      <w:shd w:val="clear" w:color="auto" w:fill="9FC204"/>
      <w:jc w:val="center"/>
    </w:pPr>
    <w:rPr>
      <w:rFonts w:eastAsia="Tahoma" w:cs="Tahoma"/>
      <w:caps/>
      <w:color w:val="FFFFFF" w:themeColor="background1"/>
      <w:sz w:val="52"/>
      <w:szCs w:val="62"/>
    </w:rPr>
  </w:style>
  <w:style w:type="paragraph" w:customStyle="1" w:styleId="EinfacherAbsatz">
    <w:name w:val="[Einfacher Absatz]"/>
    <w:basedOn w:val="Standard"/>
    <w:uiPriority w:val="99"/>
    <w:rsid w:val="005B0928"/>
    <w:pPr>
      <w:autoSpaceDE w:val="0"/>
      <w:autoSpaceDN w:val="0"/>
      <w:adjustRightInd w:val="0"/>
      <w:spacing w:line="288" w:lineRule="auto"/>
      <w:textAlignment w:val="center"/>
    </w:pPr>
    <w:rPr>
      <w:rFonts w:ascii="Times Regular" w:hAnsi="Times Regular" w:cs="Times Regular"/>
      <w:color w:val="000000"/>
      <w:sz w:val="24"/>
      <w:szCs w:val="24"/>
    </w:rPr>
  </w:style>
  <w:style w:type="character" w:customStyle="1" w:styleId="KopfzeileZchn">
    <w:name w:val="Kopfzeile Zchn"/>
    <w:basedOn w:val="Absatz-Standardschriftart"/>
    <w:link w:val="Kopfzeile"/>
    <w:rsid w:val="003A41E9"/>
    <w:rPr>
      <w:rFonts w:ascii="Myriad Pro" w:eastAsia="Times New Roman" w:hAnsi="Myriad Pro" w:cs="Myriad Pro"/>
      <w:color w:val="000000" w:themeColor="text1"/>
    </w:rPr>
  </w:style>
  <w:style w:type="paragraph" w:customStyle="1" w:styleId="TabelleFusszeile">
    <w:name w:val="Tabelle Fusszeile"/>
    <w:basedOn w:val="EinfacherAbsatz"/>
    <w:rsid w:val="0001776C"/>
    <w:pPr>
      <w:spacing w:before="120" w:line="240" w:lineRule="auto"/>
    </w:pPr>
    <w:rPr>
      <w:rFonts w:ascii="Myriad Pro" w:hAnsi="Myriad Pro" w:cs="Myriad Pro"/>
      <w:spacing w:val="4"/>
      <w:sz w:val="16"/>
      <w:szCs w:val="18"/>
    </w:rPr>
  </w:style>
  <w:style w:type="paragraph" w:customStyle="1" w:styleId="FJFlietext">
    <w:name w:val="FÖJ | Fließtext"/>
    <w:basedOn w:val="Standard"/>
    <w:qFormat/>
    <w:rsid w:val="003A41E9"/>
  </w:style>
  <w:style w:type="paragraph" w:customStyle="1" w:styleId="ProtokollTabelle">
    <w:name w:val="Protokoll_Tabelle"/>
    <w:basedOn w:val="Standard"/>
    <w:qFormat/>
    <w:rsid w:val="00A55723"/>
    <w:pPr>
      <w:autoSpaceDE w:val="0"/>
      <w:autoSpaceDN w:val="0"/>
      <w:adjustRightInd w:val="0"/>
      <w:spacing w:line="288" w:lineRule="auto"/>
      <w:textAlignment w:val="center"/>
    </w:pPr>
    <w:rPr>
      <w:rFonts w:cs="Myriad Pro"/>
      <w:color w:val="000000"/>
      <w:szCs w:val="20"/>
    </w:rPr>
  </w:style>
  <w:style w:type="paragraph" w:customStyle="1" w:styleId="TitelGrobuchstaben">
    <w:name w:val="Titel Großbuchstaben"/>
    <w:rsid w:val="00A55723"/>
    <w:rPr>
      <w:rFonts w:ascii="Myriad Pro" w:hAnsi="Myriad Pro" w:cs="Myriad Pro"/>
      <w:b/>
      <w:caps/>
      <w:color w:val="000000"/>
      <w:sz w:val="28"/>
      <w:szCs w:val="24"/>
    </w:rPr>
  </w:style>
  <w:style w:type="paragraph" w:customStyle="1" w:styleId="NewsletterInhalte">
    <w:name w:val="Newsletter Inhalte"/>
    <w:basedOn w:val="Standard"/>
    <w:rsid w:val="00A55723"/>
    <w:pPr>
      <w:numPr>
        <w:numId w:val="49"/>
      </w:numPr>
    </w:pPr>
  </w:style>
  <w:style w:type="paragraph" w:styleId="StandardWeb">
    <w:name w:val="Normal (Web)"/>
    <w:basedOn w:val="Standard"/>
    <w:uiPriority w:val="99"/>
    <w:semiHidden/>
    <w:unhideWhenUsed/>
    <w:rsid w:val="00D27FA3"/>
    <w:pPr>
      <w:spacing w:before="100" w:beforeAutospacing="1" w:after="100" w:afterAutospacing="1" w:line="240" w:lineRule="auto"/>
    </w:pPr>
    <w:rPr>
      <w:rFonts w:ascii="Times New Roman" w:eastAsia="Times New Roman" w:hAnsi="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6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oej-aktiv.de/mitglieder/" TargetMode="External"/><Relationship Id="rId18" Type="http://schemas.openxmlformats.org/officeDocument/2006/relationships/hyperlink" Target="mailto:vorstand@foej-aktiv.de" TargetMode="External"/><Relationship Id="rId3" Type="http://schemas.openxmlformats.org/officeDocument/2006/relationships/styles" Target="styles.xml"/><Relationship Id="rId21" Type="http://schemas.openxmlformats.org/officeDocument/2006/relationships/hyperlink" Target="mailto:vorstand@foej-aktiv.de" TargetMode="External"/><Relationship Id="rId7" Type="http://schemas.openxmlformats.org/officeDocument/2006/relationships/endnotes" Target="endnotes.xml"/><Relationship Id="rId12" Type="http://schemas.openxmlformats.org/officeDocument/2006/relationships/hyperlink" Target="mailto:redaktion@foej-aktiv.de" TargetMode="External"/><Relationship Id="rId17" Type="http://schemas.openxmlformats.org/officeDocument/2006/relationships/hyperlink" Target="https://foej.net/positionen/foej-als-projektjahr/" TargetMode="External"/><Relationship Id="rId2" Type="http://schemas.openxmlformats.org/officeDocument/2006/relationships/numbering" Target="numbering.xml"/><Relationship Id="rId16" Type="http://schemas.openxmlformats.org/officeDocument/2006/relationships/hyperlink" Target="mailto:rebekka.niethammer@foej.net" TargetMode="External"/><Relationship Id="rId20" Type="http://schemas.openxmlformats.org/officeDocument/2006/relationships/hyperlink" Target="mailto:akzeptanz@foej-akti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iscord.gg/zvPMMCVyqa"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wir-haben-es-satt.de/informieren/protest-statt-grossdemo/"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itglieder@foej-aktiv.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as\Seafile\FOEJ_AKTIV_Seafile\&#214;ffentlichkeitsarbeit\Vorlagenpaket%20des%20Corporate%20Designs\Word_Vorlagen\F&#214;J_Newsletter_Final.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95F01-BD32-49B4-A7F1-EDA83BDC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FÖJ_Newsletter_Final.dotx</Template>
  <TotalTime>0</TotalTime>
  <Pages>6</Pages>
  <Words>1383</Words>
  <Characters>8718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silas</dc:creator>
  <cp:lastModifiedBy>Silas Wessely</cp:lastModifiedBy>
  <cp:revision>2</cp:revision>
  <cp:lastPrinted>2012-02-14T12:21:00Z</cp:lastPrinted>
  <dcterms:created xsi:type="dcterms:W3CDTF">2021-01-31T12:51:00Z</dcterms:created>
  <dcterms:modified xsi:type="dcterms:W3CDTF">2021-01-31T12:51:00Z</dcterms:modified>
</cp:coreProperties>
</file>